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5000" w:type="pct"/>
        <w:jc w:val="center"/>
        <w:tblLook w:val="0660" w:firstRow="1" w:lastRow="1" w:firstColumn="0" w:lastColumn="0" w:noHBand="1" w:noVBand="1"/>
        <w:tblDescription w:val="Title"/>
      </w:tblPr>
      <w:tblGrid>
        <w:gridCol w:w="10534"/>
      </w:tblGrid>
      <w:tr w:rsidR="005D5BF5" w14:paraId="13152ABB" w14:textId="77777777" w:rsidTr="00B525C6">
        <w:trPr>
          <w:cnfStyle w:val="100000000000" w:firstRow="1" w:lastRow="0" w:firstColumn="0" w:lastColumn="0" w:oddVBand="0" w:evenVBand="0" w:oddHBand="0" w:evenHBand="0" w:firstRowFirstColumn="0" w:firstRowLastColumn="0" w:lastRowFirstColumn="0" w:lastRowLastColumn="0"/>
          <w:trHeight w:val="61"/>
          <w:jc w:val="center"/>
        </w:trPr>
        <w:tc>
          <w:tcPr>
            <w:tcW w:w="5000" w:type="pct"/>
          </w:tcPr>
          <w:p w14:paraId="6C7D0427" w14:textId="5D087BD8" w:rsidR="005D5BF5" w:rsidRDefault="005D5BF5" w:rsidP="003F2C89">
            <w:pPr>
              <w:pStyle w:val="TableSpace"/>
              <w:jc w:val="both"/>
            </w:pPr>
          </w:p>
        </w:tc>
      </w:tr>
      <w:tr w:rsidR="005D5BF5" w:rsidRPr="00B52768" w14:paraId="7756AD4B" w14:textId="77777777" w:rsidTr="00B525C6">
        <w:trPr>
          <w:trHeight w:val="810"/>
          <w:jc w:val="center"/>
        </w:trPr>
        <w:tc>
          <w:tcPr>
            <w:tcW w:w="5000" w:type="pct"/>
            <w:vAlign w:val="center"/>
          </w:tcPr>
          <w:p w14:paraId="2E150467" w14:textId="24E4FE65" w:rsidR="005D5BF5" w:rsidRPr="00B52768" w:rsidRDefault="00D35FF4" w:rsidP="00D35FF4">
            <w:pPr>
              <w:pStyle w:val="Title"/>
              <w:jc w:val="right"/>
              <w:rPr>
                <w:sz w:val="36"/>
                <w:szCs w:val="36"/>
              </w:rPr>
            </w:pPr>
            <w:r>
              <w:rPr>
                <w:color w:val="987200" w:themeColor="accent5" w:themeShade="BF"/>
                <w:sz w:val="36"/>
                <w:szCs w:val="36"/>
              </w:rPr>
              <w:t>January</w:t>
            </w:r>
            <w:r w:rsidR="00884816">
              <w:rPr>
                <w:color w:val="987200" w:themeColor="accent5" w:themeShade="BF"/>
                <w:sz w:val="36"/>
                <w:szCs w:val="36"/>
              </w:rPr>
              <w:t>-February</w:t>
            </w:r>
            <w:r w:rsidR="00D25DDC" w:rsidRPr="0095770F">
              <w:rPr>
                <w:color w:val="987200" w:themeColor="accent5" w:themeShade="BF"/>
                <w:sz w:val="36"/>
                <w:szCs w:val="36"/>
              </w:rPr>
              <w:t xml:space="preserve"> 202</w:t>
            </w:r>
            <w:r>
              <w:rPr>
                <w:color w:val="987200" w:themeColor="accent5" w:themeShade="BF"/>
                <w:sz w:val="36"/>
                <w:szCs w:val="36"/>
              </w:rPr>
              <w:t>3</w:t>
            </w:r>
            <w:r w:rsidR="00D32517" w:rsidRPr="0095770F">
              <w:rPr>
                <w:color w:val="987200" w:themeColor="accent5" w:themeShade="BF"/>
                <w:sz w:val="36"/>
                <w:szCs w:val="36"/>
              </w:rPr>
              <w:t xml:space="preserve"> Newsletter</w:t>
            </w:r>
          </w:p>
        </w:tc>
      </w:tr>
      <w:tr w:rsidR="005D5BF5" w14:paraId="5050C50F" w14:textId="77777777" w:rsidTr="00B525C6">
        <w:trPr>
          <w:cnfStyle w:val="010000000000" w:firstRow="0" w:lastRow="1" w:firstColumn="0" w:lastColumn="0" w:oddVBand="0" w:evenVBand="0" w:oddHBand="0" w:evenHBand="0" w:firstRowFirstColumn="0" w:firstRowLastColumn="0" w:lastRowFirstColumn="0" w:lastRowLastColumn="0"/>
          <w:trHeight w:val="79"/>
          <w:jc w:val="center"/>
        </w:trPr>
        <w:tc>
          <w:tcPr>
            <w:tcW w:w="5000" w:type="pct"/>
          </w:tcPr>
          <w:p w14:paraId="53431A32" w14:textId="6218C9E8" w:rsidR="005D5BF5" w:rsidRDefault="005D5BF5" w:rsidP="003F2C89">
            <w:pPr>
              <w:pStyle w:val="TableSpace"/>
              <w:jc w:val="both"/>
            </w:pPr>
          </w:p>
        </w:tc>
      </w:tr>
    </w:tbl>
    <w:p w14:paraId="45A4A292" w14:textId="6B11B3C7" w:rsidR="005D5BF5" w:rsidRPr="000041C3" w:rsidRDefault="00165F93" w:rsidP="00165F93">
      <w:pPr>
        <w:pStyle w:val="Organization"/>
        <w:spacing w:after="0" w:line="240" w:lineRule="auto"/>
        <w:ind w:left="86" w:right="94"/>
        <w:jc w:val="both"/>
        <w:rPr>
          <w:color w:val="591200" w:themeColor="accent6" w:themeShade="80"/>
          <w:sz w:val="72"/>
          <w:szCs w:val="72"/>
        </w:rPr>
      </w:pPr>
      <w:r w:rsidRPr="00783898">
        <w:rPr>
          <w:rFonts w:asciiTheme="minorHAnsi" w:eastAsia="Times New Roman" w:hAnsiTheme="minorHAnsi" w:cs="Arial"/>
          <w:noProof/>
          <w:color w:val="1D2228"/>
          <w:sz w:val="28"/>
          <w:szCs w:val="28"/>
        </w:rPr>
        <mc:AlternateContent>
          <mc:Choice Requires="wps">
            <w:drawing>
              <wp:anchor distT="0" distB="91440" distL="274320" distR="457200" simplePos="0" relativeHeight="251992064" behindDoc="1" locked="0" layoutInCell="1" allowOverlap="1" wp14:anchorId="0A0F3BD2" wp14:editId="1A25BC8B">
                <wp:simplePos x="0" y="0"/>
                <wp:positionH relativeFrom="column">
                  <wp:posOffset>4387729</wp:posOffset>
                </wp:positionH>
                <wp:positionV relativeFrom="paragraph">
                  <wp:posOffset>109907</wp:posOffset>
                </wp:positionV>
                <wp:extent cx="2240280" cy="8044180"/>
                <wp:effectExtent l="0" t="0" r="26670" b="13970"/>
                <wp:wrapTight wrapText="bothSides">
                  <wp:wrapPolygon edited="0">
                    <wp:start x="0" y="0"/>
                    <wp:lineTo x="0" y="21586"/>
                    <wp:lineTo x="21673" y="21586"/>
                    <wp:lineTo x="21673" y="0"/>
                    <wp:lineTo x="0" y="0"/>
                  </wp:wrapPolygon>
                </wp:wrapTight>
                <wp:docPr id="104" name="Text Box 104"/>
                <wp:cNvGraphicFramePr/>
                <a:graphic xmlns:a="http://schemas.openxmlformats.org/drawingml/2006/main">
                  <a:graphicData uri="http://schemas.microsoft.com/office/word/2010/wordprocessingShape">
                    <wps:wsp>
                      <wps:cNvSpPr txBox="1"/>
                      <wps:spPr>
                        <a:xfrm>
                          <a:off x="0" y="0"/>
                          <a:ext cx="2240280" cy="8044180"/>
                        </a:xfrm>
                        <a:prstGeom prst="rect">
                          <a:avLst/>
                        </a:prstGeom>
                        <a:solidFill>
                          <a:sysClr val="window" lastClr="FFFFFF"/>
                        </a:solidFill>
                        <a:ln w="12700" cap="flat" cmpd="sng" algn="ctr">
                          <a:solidFill>
                            <a:srgbClr val="CC9900"/>
                          </a:solidFill>
                          <a:prstDash val="solid"/>
                        </a:ln>
                        <a:effectLst/>
                      </wps:spPr>
                      <wps:txbx>
                        <w:txbxContent>
                          <w:p w14:paraId="4113D01A" w14:textId="77777777" w:rsidR="00B525C6" w:rsidRDefault="00B525C6" w:rsidP="00B525C6">
                            <w:pPr>
                              <w:pStyle w:val="Heading1"/>
                              <w:numPr>
                                <w:ilvl w:val="0"/>
                                <w:numId w:val="0"/>
                              </w:numPr>
                              <w:spacing w:before="120"/>
                              <w:jc w:val="center"/>
                            </w:pPr>
                            <w:r w:rsidRPr="00252D0D">
                              <w:t>WORSHIP SERVICES</w:t>
                            </w:r>
                          </w:p>
                          <w:p w14:paraId="30234E76" w14:textId="77777777" w:rsidR="00B525C6" w:rsidRPr="005B4C60" w:rsidRDefault="00031123" w:rsidP="00B525C6">
                            <w:r>
                              <w:rPr>
                                <w:rFonts w:ascii="Times New Roman" w:eastAsia="Times New Roman" w:hAnsi="Times New Roman" w:cs="Times New Roman"/>
                                <w:shd w:val="clear" w:color="auto" w:fill="B43412" w:themeFill="accent1" w:themeFillShade="BF"/>
                              </w:rPr>
                              <w:pict w14:anchorId="6A7BA708">
                                <v:rect id="_x0000_i1025" style="width:157.4pt;height:11pt" o:hralign="center" o:hrstd="t" o:hrnoshade="t" o:hr="t" fillcolor="#987200 [2408]" stroked="f"/>
                              </w:pict>
                            </w:r>
                          </w:p>
                          <w:p w14:paraId="5585D69D" w14:textId="77777777" w:rsidR="00B525C6" w:rsidRPr="00EC3B27" w:rsidRDefault="00B525C6" w:rsidP="00B525C6">
                            <w:pPr>
                              <w:jc w:val="center"/>
                              <w:rPr>
                                <w:rFonts w:ascii="Times New Roman" w:hAnsi="Times New Roman" w:cs="Times New Roman"/>
                                <w:b/>
                                <w:sz w:val="28"/>
                                <w:szCs w:val="28"/>
                                <w:u w:val="single"/>
                              </w:rPr>
                            </w:pPr>
                            <w:r>
                              <w:rPr>
                                <w:rFonts w:ascii="Times New Roman" w:hAnsi="Times New Roman" w:cs="Times New Roman"/>
                                <w:b/>
                                <w:sz w:val="28"/>
                                <w:szCs w:val="28"/>
                                <w:u w:val="single"/>
                              </w:rPr>
                              <w:t>Sunday @ 10</w:t>
                            </w:r>
                            <w:r w:rsidRPr="00EC3B27">
                              <w:rPr>
                                <w:rFonts w:ascii="Times New Roman" w:hAnsi="Times New Roman" w:cs="Times New Roman"/>
                                <w:b/>
                                <w:sz w:val="28"/>
                                <w:szCs w:val="28"/>
                                <w:u w:val="single"/>
                              </w:rPr>
                              <w:t>:</w:t>
                            </w:r>
                            <w:r>
                              <w:rPr>
                                <w:rFonts w:ascii="Times New Roman" w:hAnsi="Times New Roman" w:cs="Times New Roman"/>
                                <w:b/>
                                <w:sz w:val="28"/>
                                <w:szCs w:val="28"/>
                                <w:u w:val="single"/>
                              </w:rPr>
                              <w:t>15</w:t>
                            </w:r>
                            <w:r w:rsidRPr="00EC3B27">
                              <w:rPr>
                                <w:rFonts w:ascii="Times New Roman" w:hAnsi="Times New Roman" w:cs="Times New Roman"/>
                                <w:b/>
                                <w:sz w:val="28"/>
                                <w:szCs w:val="28"/>
                                <w:u w:val="single"/>
                              </w:rPr>
                              <w:t xml:space="preserve"> a.m.</w:t>
                            </w:r>
                          </w:p>
                          <w:p w14:paraId="0A872566" w14:textId="77777777" w:rsidR="00B525C6" w:rsidRPr="003208F9" w:rsidRDefault="00B525C6" w:rsidP="00B525C6">
                            <w:pPr>
                              <w:pStyle w:val="NormalWeb"/>
                              <w:spacing w:before="0" w:beforeAutospacing="0" w:after="0" w:afterAutospacing="0"/>
                              <w:jc w:val="center"/>
                              <w:rPr>
                                <w:rFonts w:ascii="Times New Roman" w:hAnsi="Times New Roman" w:cs="Times New Roman"/>
                                <w:b/>
                                <w:sz w:val="24"/>
                                <w:szCs w:val="24"/>
                              </w:rPr>
                            </w:pPr>
                            <w:r w:rsidRPr="003208F9">
                              <w:rPr>
                                <w:rFonts w:ascii="Times New Roman" w:hAnsi="Times New Roman" w:cs="Times New Roman"/>
                                <w:b/>
                                <w:sz w:val="24"/>
                                <w:szCs w:val="24"/>
                              </w:rPr>
                              <w:t>In Church</w:t>
                            </w:r>
                          </w:p>
                          <w:p w14:paraId="7DB25DCB" w14:textId="77777777" w:rsidR="00B525C6" w:rsidRPr="00826C29" w:rsidRDefault="00B525C6" w:rsidP="00B525C6">
                            <w:pPr>
                              <w:pStyle w:val="NormalWeb"/>
                              <w:spacing w:before="120" w:beforeAutospacing="0" w:after="120" w:afterAutospacing="0"/>
                              <w:ind w:right="144"/>
                              <w:jc w:val="center"/>
                              <w:rPr>
                                <w:rFonts w:ascii="Times New Roman" w:hAnsi="Times New Roman" w:cs="Times New Roman"/>
                                <w:sz w:val="24"/>
                                <w:szCs w:val="24"/>
                              </w:rPr>
                            </w:pPr>
                            <w:r w:rsidRPr="00826C29">
                              <w:rPr>
                                <w:rFonts w:ascii="Times New Roman" w:hAnsi="Times New Roman" w:cs="Times New Roman"/>
                                <w:sz w:val="24"/>
                                <w:szCs w:val="24"/>
                              </w:rPr>
                              <w:t>and</w:t>
                            </w:r>
                          </w:p>
                          <w:p w14:paraId="3EC5273D" w14:textId="77777777" w:rsidR="00B525C6" w:rsidRDefault="00B525C6" w:rsidP="00B525C6">
                            <w:pPr>
                              <w:pStyle w:val="NormalWeb"/>
                              <w:spacing w:before="0" w:beforeAutospacing="0" w:after="0" w:afterAutospacing="0"/>
                              <w:ind w:right="144"/>
                              <w:jc w:val="center"/>
                              <w:rPr>
                                <w:rFonts w:ascii="Times New Roman" w:hAnsi="Times New Roman" w:cs="Times New Roman"/>
                                <w:b/>
                                <w:sz w:val="24"/>
                                <w:szCs w:val="24"/>
                              </w:rPr>
                            </w:pPr>
                            <w:r w:rsidRPr="003208F9">
                              <w:rPr>
                                <w:rFonts w:ascii="Times New Roman" w:hAnsi="Times New Roman" w:cs="Times New Roman"/>
                                <w:b/>
                                <w:sz w:val="24"/>
                                <w:szCs w:val="24"/>
                              </w:rPr>
                              <w:t>Via Zoom</w:t>
                            </w:r>
                          </w:p>
                          <w:p w14:paraId="2C7F179E" w14:textId="77777777" w:rsidR="00B525C6" w:rsidRPr="00FC0944" w:rsidRDefault="00B525C6" w:rsidP="00B525C6">
                            <w:pPr>
                              <w:spacing w:after="0" w:line="240" w:lineRule="auto"/>
                              <w:jc w:val="center"/>
                              <w:rPr>
                                <w:rFonts w:ascii="Times New Roman" w:eastAsia="Times New Roman" w:hAnsi="Times New Roman" w:cs="Times New Roman"/>
                                <w:b/>
                                <w:sz w:val="20"/>
                                <w:szCs w:val="20"/>
                              </w:rPr>
                            </w:pPr>
                            <w:r w:rsidRPr="00FC0944">
                              <w:rPr>
                                <w:rFonts w:ascii="Times New Roman" w:eastAsia="Times New Roman" w:hAnsi="Times New Roman" w:cs="Times New Roman"/>
                                <w:b/>
                                <w:sz w:val="20"/>
                                <w:szCs w:val="20"/>
                              </w:rPr>
                              <w:t>Meeting ID: 875 5390 4135</w:t>
                            </w:r>
                          </w:p>
                          <w:p w14:paraId="22B9D4AD" w14:textId="77777777" w:rsidR="00B525C6" w:rsidRPr="00FC0944" w:rsidRDefault="00B525C6" w:rsidP="00B525C6">
                            <w:pPr>
                              <w:spacing w:after="0" w:line="240" w:lineRule="auto"/>
                              <w:jc w:val="center"/>
                              <w:rPr>
                                <w:rFonts w:ascii="Times New Roman" w:eastAsia="Times New Roman" w:hAnsi="Times New Roman" w:cs="Times New Roman"/>
                                <w:b/>
                                <w:sz w:val="20"/>
                                <w:szCs w:val="20"/>
                              </w:rPr>
                            </w:pPr>
                            <w:r w:rsidRPr="00FC0944">
                              <w:rPr>
                                <w:rFonts w:ascii="Times New Roman" w:eastAsia="Times New Roman" w:hAnsi="Times New Roman" w:cs="Times New Roman"/>
                                <w:b/>
                                <w:sz w:val="20"/>
                                <w:szCs w:val="20"/>
                              </w:rPr>
                              <w:t>Passcode: MD848e</w:t>
                            </w:r>
                          </w:p>
                          <w:p w14:paraId="4E20C73D" w14:textId="77777777" w:rsidR="00B525C6" w:rsidRPr="00826C29" w:rsidRDefault="00B525C6" w:rsidP="00B525C6">
                            <w:pPr>
                              <w:pStyle w:val="NormalWeb"/>
                              <w:spacing w:before="120" w:beforeAutospacing="0" w:after="120" w:afterAutospacing="0"/>
                              <w:ind w:right="144"/>
                              <w:jc w:val="center"/>
                              <w:rPr>
                                <w:rFonts w:ascii="Times New Roman" w:hAnsi="Times New Roman" w:cs="Times New Roman"/>
                                <w:sz w:val="24"/>
                                <w:szCs w:val="24"/>
                              </w:rPr>
                            </w:pPr>
                            <w:r w:rsidRPr="00826C29">
                              <w:rPr>
                                <w:rFonts w:ascii="Times New Roman" w:hAnsi="Times New Roman" w:cs="Times New Roman"/>
                                <w:sz w:val="24"/>
                                <w:szCs w:val="24"/>
                              </w:rPr>
                              <w:t xml:space="preserve">and </w:t>
                            </w:r>
                          </w:p>
                          <w:p w14:paraId="5A88598F" w14:textId="77777777" w:rsidR="00B525C6" w:rsidRPr="003208F9" w:rsidRDefault="00B525C6" w:rsidP="00B525C6">
                            <w:pPr>
                              <w:pStyle w:val="NormalWeb"/>
                              <w:spacing w:before="0" w:beforeAutospacing="0" w:after="0" w:afterAutospacing="0"/>
                              <w:ind w:right="144"/>
                              <w:jc w:val="center"/>
                              <w:rPr>
                                <w:b/>
                                <w:sz w:val="24"/>
                                <w:szCs w:val="24"/>
                              </w:rPr>
                            </w:pPr>
                            <w:r>
                              <w:rPr>
                                <w:rFonts w:ascii="Times New Roman" w:hAnsi="Times New Roman" w:cs="Times New Roman"/>
                                <w:b/>
                                <w:sz w:val="24"/>
                                <w:szCs w:val="24"/>
                              </w:rPr>
                              <w:t>Facebook</w:t>
                            </w:r>
                          </w:p>
                          <w:p w14:paraId="3BE09A17" w14:textId="77777777" w:rsidR="00B525C6" w:rsidRDefault="00031123" w:rsidP="00B525C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pict w14:anchorId="24C3D0EC">
                                <v:rect id="_x0000_i1026" style="width:141.4pt;height:7.15pt" o:hrpct="823" o:hralign="center" o:hrstd="t" o:hrnoshade="t" o:hr="t" fillcolor="#987200 [2408]" stroked="f"/>
                              </w:pict>
                            </w:r>
                          </w:p>
                          <w:p w14:paraId="328447B6" w14:textId="77777777" w:rsidR="00B525C6" w:rsidRPr="00D6205D" w:rsidRDefault="00B525C6" w:rsidP="00B525C6">
                            <w:pPr>
                              <w:pStyle w:val="Heading1"/>
                              <w:numPr>
                                <w:ilvl w:val="0"/>
                                <w:numId w:val="0"/>
                              </w:numPr>
                              <w:pBdr>
                                <w:bottom w:val="none" w:sz="0" w:space="0" w:color="auto"/>
                              </w:pBdr>
                              <w:spacing w:before="120"/>
                              <w:jc w:val="center"/>
                            </w:pPr>
                            <w:r w:rsidRPr="00D6205D">
                              <w:t>UPCOMING EVENTS</w:t>
                            </w:r>
                          </w:p>
                          <w:p w14:paraId="17BFE56A" w14:textId="77777777" w:rsidR="00B525C6" w:rsidRDefault="00031123" w:rsidP="00B525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rPr>
                              <w:pict w14:anchorId="0732C09C">
                                <v:rect id="_x0000_i1027" style="width:141.4pt;height:7.15pt" o:hrpct="823" o:hralign="center" o:hrstd="t" o:hrnoshade="t" o:hr="t" fillcolor="#987200 [2408]" stroked="f"/>
                              </w:pict>
                            </w:r>
                          </w:p>
                          <w:p w14:paraId="37D0D43F" w14:textId="77777777" w:rsidR="00B525C6" w:rsidRDefault="00B525C6" w:rsidP="00B525C6">
                            <w:pPr>
                              <w:spacing w:after="0" w:line="240" w:lineRule="auto"/>
                              <w:jc w:val="center"/>
                              <w:rPr>
                                <w:rFonts w:ascii="Times New Roman" w:eastAsia="Times New Roman" w:hAnsi="Times New Roman" w:cs="Times New Roman"/>
                                <w:i/>
                                <w:sz w:val="28"/>
                                <w:szCs w:val="28"/>
                              </w:rPr>
                            </w:pPr>
                          </w:p>
                          <w:p w14:paraId="616B4C54" w14:textId="77777777" w:rsidR="00B525C6" w:rsidRDefault="00B525C6" w:rsidP="00B525C6">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January 8, 2023</w:t>
                            </w:r>
                          </w:p>
                          <w:p w14:paraId="6C5C0B61" w14:textId="77777777" w:rsidR="00B525C6" w:rsidRDefault="00B525C6" w:rsidP="00B525C6">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Sermon Series</w:t>
                            </w:r>
                          </w:p>
                          <w:p w14:paraId="222D726A" w14:textId="77777777" w:rsidR="00B525C6" w:rsidRDefault="00B525C6" w:rsidP="00B525C6">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Parables of Jesus</w:t>
                            </w:r>
                          </w:p>
                          <w:p w14:paraId="448B0ED2" w14:textId="77777777" w:rsidR="00B525C6" w:rsidRPr="00A87ABF" w:rsidRDefault="00B525C6" w:rsidP="00B525C6">
                            <w:pPr>
                              <w:spacing w:after="0" w:line="240" w:lineRule="auto"/>
                              <w:jc w:val="center"/>
                              <w:rPr>
                                <w:rFonts w:ascii="Times New Roman" w:eastAsia="Times New Roman" w:hAnsi="Times New Roman" w:cs="Times New Roman"/>
                                <w:b/>
                                <w:i/>
                                <w:sz w:val="28"/>
                                <w:szCs w:val="28"/>
                              </w:rPr>
                            </w:pPr>
                          </w:p>
                          <w:p w14:paraId="25C45E9D" w14:textId="77777777" w:rsidR="00B525C6" w:rsidRDefault="00B525C6" w:rsidP="00B525C6">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January 15, 2023</w:t>
                            </w:r>
                          </w:p>
                          <w:p w14:paraId="796E7C15" w14:textId="77777777" w:rsidR="00B525C6" w:rsidRPr="00142088" w:rsidRDefault="00B525C6" w:rsidP="00B525C6">
                            <w:pPr>
                              <w:spacing w:after="0" w:line="240" w:lineRule="auto"/>
                              <w:jc w:val="center"/>
                              <w:rPr>
                                <w:rFonts w:ascii="Times New Roman" w:eastAsia="Times New Roman" w:hAnsi="Times New Roman" w:cs="Times New Roman"/>
                                <w:i/>
                                <w:sz w:val="28"/>
                                <w:szCs w:val="28"/>
                              </w:rPr>
                            </w:pPr>
                            <w:r w:rsidRPr="00142088">
                              <w:rPr>
                                <w:rFonts w:ascii="Times New Roman" w:eastAsia="Times New Roman" w:hAnsi="Times New Roman" w:cs="Times New Roman"/>
                                <w:i/>
                                <w:sz w:val="28"/>
                                <w:szCs w:val="28"/>
                              </w:rPr>
                              <w:t>Coffee Social</w:t>
                            </w:r>
                          </w:p>
                          <w:p w14:paraId="1E9B23AC" w14:textId="77777777" w:rsidR="00B525C6" w:rsidRDefault="00B525C6" w:rsidP="00B525C6">
                            <w:pPr>
                              <w:spacing w:after="0" w:line="240" w:lineRule="auto"/>
                              <w:jc w:val="center"/>
                              <w:rPr>
                                <w:rFonts w:ascii="Times New Roman" w:eastAsia="Times New Roman" w:hAnsi="Times New Roman" w:cs="Times New Roman"/>
                                <w:b/>
                                <w:i/>
                                <w:sz w:val="28"/>
                                <w:szCs w:val="28"/>
                              </w:rPr>
                            </w:pPr>
                          </w:p>
                          <w:p w14:paraId="40B442A5" w14:textId="77777777" w:rsidR="00B525C6" w:rsidRDefault="00B525C6" w:rsidP="00B525C6">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January 22, 2023</w:t>
                            </w:r>
                          </w:p>
                          <w:p w14:paraId="5E6D8084" w14:textId="77777777" w:rsidR="00B525C6" w:rsidRDefault="00B525C6" w:rsidP="00B525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Annual Meeting</w:t>
                            </w:r>
                          </w:p>
                          <w:p w14:paraId="29E83A38" w14:textId="77777777" w:rsidR="00B525C6" w:rsidRDefault="00B525C6" w:rsidP="00B525C6">
                            <w:pPr>
                              <w:spacing w:after="0" w:line="240" w:lineRule="auto"/>
                              <w:jc w:val="center"/>
                              <w:rPr>
                                <w:rFonts w:ascii="Times New Roman" w:eastAsia="Times New Roman" w:hAnsi="Times New Roman" w:cs="Times New Roman"/>
                                <w:i/>
                                <w:sz w:val="28"/>
                                <w:szCs w:val="28"/>
                              </w:rPr>
                            </w:pPr>
                          </w:p>
                          <w:p w14:paraId="4D0E5042" w14:textId="77777777" w:rsidR="00B525C6" w:rsidRPr="00623BA8" w:rsidRDefault="00B525C6" w:rsidP="00B525C6">
                            <w:pPr>
                              <w:spacing w:after="0" w:line="240" w:lineRule="auto"/>
                              <w:jc w:val="center"/>
                              <w:rPr>
                                <w:rFonts w:ascii="Times New Roman" w:eastAsia="Times New Roman" w:hAnsi="Times New Roman" w:cs="Times New Roman"/>
                                <w:b/>
                                <w:i/>
                                <w:sz w:val="28"/>
                                <w:szCs w:val="28"/>
                              </w:rPr>
                            </w:pPr>
                            <w:r w:rsidRPr="00623BA8">
                              <w:rPr>
                                <w:rFonts w:ascii="Times New Roman" w:eastAsia="Times New Roman" w:hAnsi="Times New Roman" w:cs="Times New Roman"/>
                                <w:b/>
                                <w:i/>
                                <w:sz w:val="28"/>
                                <w:szCs w:val="28"/>
                              </w:rPr>
                              <w:t>February 5, 2023</w:t>
                            </w:r>
                          </w:p>
                          <w:p w14:paraId="3929CC9E" w14:textId="77777777" w:rsidR="00B525C6" w:rsidRDefault="00B525C6" w:rsidP="00B525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Communion</w:t>
                            </w:r>
                          </w:p>
                          <w:p w14:paraId="139B9EAB" w14:textId="77777777" w:rsidR="00B525C6" w:rsidRDefault="00B525C6" w:rsidP="00B525C6">
                            <w:pPr>
                              <w:spacing w:after="0" w:line="240" w:lineRule="auto"/>
                              <w:jc w:val="center"/>
                              <w:rPr>
                                <w:rFonts w:ascii="Times New Roman" w:eastAsia="Times New Roman" w:hAnsi="Times New Roman" w:cs="Times New Roman"/>
                                <w:i/>
                                <w:sz w:val="28"/>
                                <w:szCs w:val="28"/>
                              </w:rPr>
                            </w:pPr>
                          </w:p>
                          <w:p w14:paraId="5422D4B8" w14:textId="77777777" w:rsidR="00B525C6" w:rsidRPr="00623BA8" w:rsidRDefault="00B525C6" w:rsidP="00B525C6">
                            <w:pPr>
                              <w:spacing w:after="0" w:line="240" w:lineRule="auto"/>
                              <w:jc w:val="center"/>
                              <w:rPr>
                                <w:rFonts w:ascii="Times New Roman" w:eastAsia="Times New Roman" w:hAnsi="Times New Roman" w:cs="Times New Roman"/>
                                <w:b/>
                                <w:i/>
                                <w:sz w:val="28"/>
                                <w:szCs w:val="28"/>
                              </w:rPr>
                            </w:pPr>
                            <w:r w:rsidRPr="00623BA8">
                              <w:rPr>
                                <w:rFonts w:ascii="Times New Roman" w:eastAsia="Times New Roman" w:hAnsi="Times New Roman" w:cs="Times New Roman"/>
                                <w:b/>
                                <w:i/>
                                <w:sz w:val="28"/>
                                <w:szCs w:val="28"/>
                              </w:rPr>
                              <w:t>February 19, 2023</w:t>
                            </w:r>
                          </w:p>
                          <w:p w14:paraId="57478570" w14:textId="77777777" w:rsidR="00B525C6" w:rsidRDefault="00B525C6" w:rsidP="00B525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Coffee Social</w:t>
                            </w:r>
                          </w:p>
                          <w:p w14:paraId="6DD6F76C" w14:textId="77777777" w:rsidR="00B525C6" w:rsidRDefault="00B525C6" w:rsidP="00B525C6">
                            <w:pPr>
                              <w:spacing w:after="0" w:line="240" w:lineRule="auto"/>
                              <w:jc w:val="center"/>
                              <w:rPr>
                                <w:rFonts w:ascii="Times New Roman" w:eastAsia="Times New Roman" w:hAnsi="Times New Roman" w:cs="Times New Roman"/>
                                <w:i/>
                                <w:sz w:val="28"/>
                                <w:szCs w:val="28"/>
                              </w:rPr>
                            </w:pPr>
                          </w:p>
                          <w:p w14:paraId="6ADECCFD" w14:textId="77777777" w:rsidR="00B525C6" w:rsidRPr="00623BA8" w:rsidRDefault="00B525C6" w:rsidP="00B525C6">
                            <w:pPr>
                              <w:spacing w:after="0" w:line="240" w:lineRule="auto"/>
                              <w:jc w:val="center"/>
                              <w:rPr>
                                <w:rFonts w:ascii="Times New Roman" w:eastAsia="Times New Roman" w:hAnsi="Times New Roman" w:cs="Times New Roman"/>
                                <w:b/>
                                <w:i/>
                                <w:sz w:val="28"/>
                                <w:szCs w:val="28"/>
                              </w:rPr>
                            </w:pPr>
                            <w:r w:rsidRPr="00623BA8">
                              <w:rPr>
                                <w:rFonts w:ascii="Times New Roman" w:eastAsia="Times New Roman" w:hAnsi="Times New Roman" w:cs="Times New Roman"/>
                                <w:b/>
                                <w:i/>
                                <w:sz w:val="28"/>
                                <w:szCs w:val="28"/>
                              </w:rPr>
                              <w:t>February 22, 2023</w:t>
                            </w:r>
                          </w:p>
                          <w:p w14:paraId="006AEF57" w14:textId="77777777" w:rsidR="00B525C6" w:rsidRDefault="00B525C6" w:rsidP="00B525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Ash Wednesday</w:t>
                            </w:r>
                          </w:p>
                          <w:p w14:paraId="216C7F99" w14:textId="77777777" w:rsidR="00B525C6" w:rsidRDefault="00B525C6" w:rsidP="00B525C6">
                            <w:pPr>
                              <w:spacing w:after="0" w:line="240" w:lineRule="auto"/>
                              <w:jc w:val="center"/>
                              <w:rPr>
                                <w:rFonts w:ascii="Times New Roman" w:eastAsia="Times New Roman" w:hAnsi="Times New Roman" w:cs="Times New Roman"/>
                                <w:i/>
                                <w:sz w:val="28"/>
                                <w:szCs w:val="28"/>
                              </w:rPr>
                            </w:pPr>
                          </w:p>
                          <w:p w14:paraId="5A67E3C1" w14:textId="77777777" w:rsidR="00B525C6" w:rsidRPr="00623BA8" w:rsidRDefault="00B525C6" w:rsidP="00B525C6">
                            <w:pPr>
                              <w:spacing w:after="0" w:line="240" w:lineRule="auto"/>
                              <w:jc w:val="center"/>
                              <w:rPr>
                                <w:rFonts w:ascii="Times New Roman" w:eastAsia="Times New Roman" w:hAnsi="Times New Roman" w:cs="Times New Roman"/>
                                <w:b/>
                                <w:i/>
                                <w:sz w:val="28"/>
                                <w:szCs w:val="28"/>
                              </w:rPr>
                            </w:pPr>
                            <w:r w:rsidRPr="00623BA8">
                              <w:rPr>
                                <w:rFonts w:ascii="Times New Roman" w:eastAsia="Times New Roman" w:hAnsi="Times New Roman" w:cs="Times New Roman"/>
                                <w:b/>
                                <w:i/>
                                <w:sz w:val="28"/>
                                <w:szCs w:val="28"/>
                              </w:rPr>
                              <w:t>February 26, 2023</w:t>
                            </w:r>
                          </w:p>
                          <w:p w14:paraId="5E9939EB" w14:textId="77777777" w:rsidR="00B525C6" w:rsidRDefault="00B525C6" w:rsidP="00B525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First Sunday of Lent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F3BD2" id="_x0000_t202" coordsize="21600,21600" o:spt="202" path="m,l,21600r21600,l21600,xe">
                <v:stroke joinstyle="miter"/>
                <v:path gradientshapeok="t" o:connecttype="rect"/>
              </v:shapetype>
              <v:shape id="Text Box 104" o:spid="_x0000_s1026" type="#_x0000_t202" style="position:absolute;left:0;text-align:left;margin-left:345.5pt;margin-top:8.65pt;width:176.4pt;height:633.4pt;z-index:-251324416;visibility:visible;mso-wrap-style:square;mso-width-percent:0;mso-height-percent:0;mso-wrap-distance-left:21.6pt;mso-wrap-distance-top:0;mso-wrap-distance-right:36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" fillcolor="window" strokecolor="#c90" strokeweight="1pt">
                <v:textbox inset="0,0,0,0">
                  <w:txbxContent>
                    <w:p w14:paraId="4113D01A" w14:textId="77777777" w:rsidR="00B525C6" w:rsidRDefault="00B525C6" w:rsidP="00B525C6">
                      <w:pPr>
                        <w:pStyle w:val="Heading1"/>
                        <w:numPr>
                          <w:ilvl w:val="0"/>
                          <w:numId w:val="0"/>
                        </w:numPr>
                        <w:spacing w:before="120"/>
                        <w:jc w:val="center"/>
                      </w:pPr>
                      <w:r w:rsidRPr="00252D0D">
                        <w:t>WORSHIP SERVICES</w:t>
                      </w:r>
                    </w:p>
                    <w:p w14:paraId="30234E76" w14:textId="77777777" w:rsidR="00B525C6" w:rsidRPr="005B4C60" w:rsidRDefault="00B525C6" w:rsidP="00B525C6">
                      <w:r>
                        <w:rPr>
                          <w:rFonts w:ascii="Times New Roman" w:eastAsia="Times New Roman" w:hAnsi="Times New Roman" w:cs="Times New Roman"/>
                          <w:shd w:val="clear" w:color="auto" w:fill="B43412" w:themeFill="accent1" w:themeFillShade="BF"/>
                        </w:rPr>
                        <w:pict w14:anchorId="6A7BA708">
                          <v:rect id="_x0000_i1025" style="width:157.4pt;height:11pt" o:hralign="center" o:hrstd="t" o:hrnoshade="t" o:hr="t" fillcolor="#987200 [2408]" stroked="f"/>
                        </w:pict>
                      </w:r>
                    </w:p>
                    <w:p w14:paraId="5585D69D" w14:textId="77777777" w:rsidR="00B525C6" w:rsidRPr="00EC3B27" w:rsidRDefault="00B525C6" w:rsidP="00B525C6">
                      <w:pPr>
                        <w:jc w:val="center"/>
                        <w:rPr>
                          <w:rFonts w:ascii="Times New Roman" w:hAnsi="Times New Roman" w:cs="Times New Roman"/>
                          <w:b/>
                          <w:sz w:val="28"/>
                          <w:szCs w:val="28"/>
                          <w:u w:val="single"/>
                        </w:rPr>
                      </w:pPr>
                      <w:r>
                        <w:rPr>
                          <w:rFonts w:ascii="Times New Roman" w:hAnsi="Times New Roman" w:cs="Times New Roman"/>
                          <w:b/>
                          <w:sz w:val="28"/>
                          <w:szCs w:val="28"/>
                          <w:u w:val="single"/>
                        </w:rPr>
                        <w:t>Sunday @ 10</w:t>
                      </w:r>
                      <w:r w:rsidRPr="00EC3B27">
                        <w:rPr>
                          <w:rFonts w:ascii="Times New Roman" w:hAnsi="Times New Roman" w:cs="Times New Roman"/>
                          <w:b/>
                          <w:sz w:val="28"/>
                          <w:szCs w:val="28"/>
                          <w:u w:val="single"/>
                        </w:rPr>
                        <w:t>:</w:t>
                      </w:r>
                      <w:r>
                        <w:rPr>
                          <w:rFonts w:ascii="Times New Roman" w:hAnsi="Times New Roman" w:cs="Times New Roman"/>
                          <w:b/>
                          <w:sz w:val="28"/>
                          <w:szCs w:val="28"/>
                          <w:u w:val="single"/>
                        </w:rPr>
                        <w:t>15</w:t>
                      </w:r>
                      <w:r w:rsidRPr="00EC3B27">
                        <w:rPr>
                          <w:rFonts w:ascii="Times New Roman" w:hAnsi="Times New Roman" w:cs="Times New Roman"/>
                          <w:b/>
                          <w:sz w:val="28"/>
                          <w:szCs w:val="28"/>
                          <w:u w:val="single"/>
                        </w:rPr>
                        <w:t xml:space="preserve"> a.m.</w:t>
                      </w:r>
                    </w:p>
                    <w:p w14:paraId="0A872566" w14:textId="77777777" w:rsidR="00B525C6" w:rsidRPr="003208F9" w:rsidRDefault="00B525C6" w:rsidP="00B525C6">
                      <w:pPr>
                        <w:pStyle w:val="NormalWeb"/>
                        <w:spacing w:before="0" w:beforeAutospacing="0" w:after="0" w:afterAutospacing="0"/>
                        <w:jc w:val="center"/>
                        <w:rPr>
                          <w:rFonts w:ascii="Times New Roman" w:hAnsi="Times New Roman" w:cs="Times New Roman"/>
                          <w:b/>
                          <w:sz w:val="24"/>
                          <w:szCs w:val="24"/>
                        </w:rPr>
                      </w:pPr>
                      <w:r w:rsidRPr="003208F9">
                        <w:rPr>
                          <w:rFonts w:ascii="Times New Roman" w:hAnsi="Times New Roman" w:cs="Times New Roman"/>
                          <w:b/>
                          <w:sz w:val="24"/>
                          <w:szCs w:val="24"/>
                        </w:rPr>
                        <w:t>In Church</w:t>
                      </w:r>
                    </w:p>
                    <w:p w14:paraId="7DB25DCB" w14:textId="77777777" w:rsidR="00B525C6" w:rsidRPr="00826C29" w:rsidRDefault="00B525C6" w:rsidP="00B525C6">
                      <w:pPr>
                        <w:pStyle w:val="NormalWeb"/>
                        <w:spacing w:before="120" w:beforeAutospacing="0" w:after="120" w:afterAutospacing="0"/>
                        <w:ind w:right="144"/>
                        <w:jc w:val="center"/>
                        <w:rPr>
                          <w:rFonts w:ascii="Times New Roman" w:hAnsi="Times New Roman" w:cs="Times New Roman"/>
                          <w:sz w:val="24"/>
                          <w:szCs w:val="24"/>
                        </w:rPr>
                      </w:pPr>
                      <w:r w:rsidRPr="00826C29">
                        <w:rPr>
                          <w:rFonts w:ascii="Times New Roman" w:hAnsi="Times New Roman" w:cs="Times New Roman"/>
                          <w:sz w:val="24"/>
                          <w:szCs w:val="24"/>
                        </w:rPr>
                        <w:t>and</w:t>
                      </w:r>
                    </w:p>
                    <w:p w14:paraId="3EC5273D" w14:textId="77777777" w:rsidR="00B525C6" w:rsidRDefault="00B525C6" w:rsidP="00B525C6">
                      <w:pPr>
                        <w:pStyle w:val="NormalWeb"/>
                        <w:spacing w:before="0" w:beforeAutospacing="0" w:after="0" w:afterAutospacing="0"/>
                        <w:ind w:right="144"/>
                        <w:jc w:val="center"/>
                        <w:rPr>
                          <w:rFonts w:ascii="Times New Roman" w:hAnsi="Times New Roman" w:cs="Times New Roman"/>
                          <w:b/>
                          <w:sz w:val="24"/>
                          <w:szCs w:val="24"/>
                        </w:rPr>
                      </w:pPr>
                      <w:r w:rsidRPr="003208F9">
                        <w:rPr>
                          <w:rFonts w:ascii="Times New Roman" w:hAnsi="Times New Roman" w:cs="Times New Roman"/>
                          <w:b/>
                          <w:sz w:val="24"/>
                          <w:szCs w:val="24"/>
                        </w:rPr>
                        <w:t>Via Zoom</w:t>
                      </w:r>
                    </w:p>
                    <w:p w14:paraId="2C7F179E" w14:textId="77777777" w:rsidR="00B525C6" w:rsidRPr="00FC0944" w:rsidRDefault="00B525C6" w:rsidP="00B525C6">
                      <w:pPr>
                        <w:spacing w:after="0" w:line="240" w:lineRule="auto"/>
                        <w:jc w:val="center"/>
                        <w:rPr>
                          <w:rFonts w:ascii="Times New Roman" w:eastAsia="Times New Roman" w:hAnsi="Times New Roman" w:cs="Times New Roman"/>
                          <w:b/>
                          <w:sz w:val="20"/>
                          <w:szCs w:val="20"/>
                        </w:rPr>
                      </w:pPr>
                      <w:r w:rsidRPr="00FC0944">
                        <w:rPr>
                          <w:rFonts w:ascii="Times New Roman" w:eastAsia="Times New Roman" w:hAnsi="Times New Roman" w:cs="Times New Roman"/>
                          <w:b/>
                          <w:sz w:val="20"/>
                          <w:szCs w:val="20"/>
                        </w:rPr>
                        <w:t>Meeting ID: 875 5390 4135</w:t>
                      </w:r>
                    </w:p>
                    <w:p w14:paraId="22B9D4AD" w14:textId="77777777" w:rsidR="00B525C6" w:rsidRPr="00FC0944" w:rsidRDefault="00B525C6" w:rsidP="00B525C6">
                      <w:pPr>
                        <w:spacing w:after="0" w:line="240" w:lineRule="auto"/>
                        <w:jc w:val="center"/>
                        <w:rPr>
                          <w:rFonts w:ascii="Times New Roman" w:eastAsia="Times New Roman" w:hAnsi="Times New Roman" w:cs="Times New Roman"/>
                          <w:b/>
                          <w:sz w:val="20"/>
                          <w:szCs w:val="20"/>
                        </w:rPr>
                      </w:pPr>
                      <w:r w:rsidRPr="00FC0944">
                        <w:rPr>
                          <w:rFonts w:ascii="Times New Roman" w:eastAsia="Times New Roman" w:hAnsi="Times New Roman" w:cs="Times New Roman"/>
                          <w:b/>
                          <w:sz w:val="20"/>
                          <w:szCs w:val="20"/>
                        </w:rPr>
                        <w:t>Passcode: MD848e</w:t>
                      </w:r>
                    </w:p>
                    <w:p w14:paraId="4E20C73D" w14:textId="77777777" w:rsidR="00B525C6" w:rsidRPr="00826C29" w:rsidRDefault="00B525C6" w:rsidP="00B525C6">
                      <w:pPr>
                        <w:pStyle w:val="NormalWeb"/>
                        <w:spacing w:before="120" w:beforeAutospacing="0" w:after="120" w:afterAutospacing="0"/>
                        <w:ind w:right="144"/>
                        <w:jc w:val="center"/>
                        <w:rPr>
                          <w:rFonts w:ascii="Times New Roman" w:hAnsi="Times New Roman" w:cs="Times New Roman"/>
                          <w:sz w:val="24"/>
                          <w:szCs w:val="24"/>
                        </w:rPr>
                      </w:pPr>
                      <w:r w:rsidRPr="00826C29">
                        <w:rPr>
                          <w:rFonts w:ascii="Times New Roman" w:hAnsi="Times New Roman" w:cs="Times New Roman"/>
                          <w:sz w:val="24"/>
                          <w:szCs w:val="24"/>
                        </w:rPr>
                        <w:t xml:space="preserve">and </w:t>
                      </w:r>
                    </w:p>
                    <w:p w14:paraId="5A88598F" w14:textId="77777777" w:rsidR="00B525C6" w:rsidRPr="003208F9" w:rsidRDefault="00B525C6" w:rsidP="00B525C6">
                      <w:pPr>
                        <w:pStyle w:val="NormalWeb"/>
                        <w:spacing w:before="0" w:beforeAutospacing="0" w:after="0" w:afterAutospacing="0"/>
                        <w:ind w:right="144"/>
                        <w:jc w:val="center"/>
                        <w:rPr>
                          <w:b/>
                          <w:sz w:val="24"/>
                          <w:szCs w:val="24"/>
                        </w:rPr>
                      </w:pPr>
                      <w:r>
                        <w:rPr>
                          <w:rFonts w:ascii="Times New Roman" w:hAnsi="Times New Roman" w:cs="Times New Roman"/>
                          <w:b/>
                          <w:sz w:val="24"/>
                          <w:szCs w:val="24"/>
                        </w:rPr>
                        <w:t>Facebook</w:t>
                      </w:r>
                    </w:p>
                    <w:p w14:paraId="3BE09A17" w14:textId="77777777" w:rsidR="00B525C6" w:rsidRDefault="00B525C6" w:rsidP="00B525C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pict w14:anchorId="24C3D0EC">
                          <v:rect id="_x0000_i1026" style="width:141.4pt;height:7.15pt" o:hrpct="823" o:hralign="center" o:hrstd="t" o:hrnoshade="t" o:hr="t" fillcolor="#987200 [2408]" stroked="f"/>
                        </w:pict>
                      </w:r>
                    </w:p>
                    <w:p w14:paraId="328447B6" w14:textId="77777777" w:rsidR="00B525C6" w:rsidRPr="00D6205D" w:rsidRDefault="00B525C6" w:rsidP="00B525C6">
                      <w:pPr>
                        <w:pStyle w:val="Heading1"/>
                        <w:numPr>
                          <w:ilvl w:val="0"/>
                          <w:numId w:val="0"/>
                        </w:numPr>
                        <w:pBdr>
                          <w:bottom w:val="none" w:sz="0" w:space="0" w:color="auto"/>
                        </w:pBdr>
                        <w:spacing w:before="120"/>
                        <w:jc w:val="center"/>
                      </w:pPr>
                      <w:r w:rsidRPr="00D6205D">
                        <w:t>UPCOMING EVENTS</w:t>
                      </w:r>
                    </w:p>
                    <w:p w14:paraId="17BFE56A" w14:textId="77777777" w:rsidR="00B525C6" w:rsidRDefault="00B525C6" w:rsidP="00B525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rPr>
                        <w:pict w14:anchorId="0732C09C">
                          <v:rect id="_x0000_i1027" style="width:141.4pt;height:7.15pt" o:hrpct="823" o:hralign="center" o:hrstd="t" o:hrnoshade="t" o:hr="t" fillcolor="#987200 [2408]" stroked="f"/>
                        </w:pict>
                      </w:r>
                    </w:p>
                    <w:p w14:paraId="37D0D43F" w14:textId="77777777" w:rsidR="00B525C6" w:rsidRDefault="00B525C6" w:rsidP="00B525C6">
                      <w:pPr>
                        <w:spacing w:after="0" w:line="240" w:lineRule="auto"/>
                        <w:jc w:val="center"/>
                        <w:rPr>
                          <w:rFonts w:ascii="Times New Roman" w:eastAsia="Times New Roman" w:hAnsi="Times New Roman" w:cs="Times New Roman"/>
                          <w:i/>
                          <w:sz w:val="28"/>
                          <w:szCs w:val="28"/>
                        </w:rPr>
                      </w:pPr>
                    </w:p>
                    <w:p w14:paraId="616B4C54" w14:textId="77777777" w:rsidR="00B525C6" w:rsidRDefault="00B525C6" w:rsidP="00B525C6">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January 8, 2023</w:t>
                      </w:r>
                    </w:p>
                    <w:p w14:paraId="6C5C0B61" w14:textId="77777777" w:rsidR="00B525C6" w:rsidRDefault="00B525C6" w:rsidP="00B525C6">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Sermon Series</w:t>
                      </w:r>
                    </w:p>
                    <w:p w14:paraId="222D726A" w14:textId="77777777" w:rsidR="00B525C6" w:rsidRDefault="00B525C6" w:rsidP="00B525C6">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Parables of Jesus</w:t>
                      </w:r>
                    </w:p>
                    <w:p w14:paraId="448B0ED2" w14:textId="77777777" w:rsidR="00B525C6" w:rsidRPr="00A87ABF" w:rsidRDefault="00B525C6" w:rsidP="00B525C6">
                      <w:pPr>
                        <w:spacing w:after="0" w:line="240" w:lineRule="auto"/>
                        <w:jc w:val="center"/>
                        <w:rPr>
                          <w:rFonts w:ascii="Times New Roman" w:eastAsia="Times New Roman" w:hAnsi="Times New Roman" w:cs="Times New Roman"/>
                          <w:b/>
                          <w:i/>
                          <w:sz w:val="28"/>
                          <w:szCs w:val="28"/>
                        </w:rPr>
                      </w:pPr>
                    </w:p>
                    <w:p w14:paraId="25C45E9D" w14:textId="77777777" w:rsidR="00B525C6" w:rsidRDefault="00B525C6" w:rsidP="00B525C6">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January 15, 2023</w:t>
                      </w:r>
                    </w:p>
                    <w:p w14:paraId="796E7C15" w14:textId="77777777" w:rsidR="00B525C6" w:rsidRPr="00142088" w:rsidRDefault="00B525C6" w:rsidP="00B525C6">
                      <w:pPr>
                        <w:spacing w:after="0" w:line="240" w:lineRule="auto"/>
                        <w:jc w:val="center"/>
                        <w:rPr>
                          <w:rFonts w:ascii="Times New Roman" w:eastAsia="Times New Roman" w:hAnsi="Times New Roman" w:cs="Times New Roman"/>
                          <w:i/>
                          <w:sz w:val="28"/>
                          <w:szCs w:val="28"/>
                        </w:rPr>
                      </w:pPr>
                      <w:r w:rsidRPr="00142088">
                        <w:rPr>
                          <w:rFonts w:ascii="Times New Roman" w:eastAsia="Times New Roman" w:hAnsi="Times New Roman" w:cs="Times New Roman"/>
                          <w:i/>
                          <w:sz w:val="28"/>
                          <w:szCs w:val="28"/>
                        </w:rPr>
                        <w:t>Coffee Social</w:t>
                      </w:r>
                    </w:p>
                    <w:p w14:paraId="1E9B23AC" w14:textId="77777777" w:rsidR="00B525C6" w:rsidRDefault="00B525C6" w:rsidP="00B525C6">
                      <w:pPr>
                        <w:spacing w:after="0" w:line="240" w:lineRule="auto"/>
                        <w:jc w:val="center"/>
                        <w:rPr>
                          <w:rFonts w:ascii="Times New Roman" w:eastAsia="Times New Roman" w:hAnsi="Times New Roman" w:cs="Times New Roman"/>
                          <w:b/>
                          <w:i/>
                          <w:sz w:val="28"/>
                          <w:szCs w:val="28"/>
                        </w:rPr>
                      </w:pPr>
                    </w:p>
                    <w:p w14:paraId="40B442A5" w14:textId="77777777" w:rsidR="00B525C6" w:rsidRDefault="00B525C6" w:rsidP="00B525C6">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January 22, 2023</w:t>
                      </w:r>
                    </w:p>
                    <w:p w14:paraId="5E6D8084" w14:textId="77777777" w:rsidR="00B525C6" w:rsidRDefault="00B525C6" w:rsidP="00B525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Annual Meeting</w:t>
                      </w:r>
                    </w:p>
                    <w:p w14:paraId="29E83A38" w14:textId="77777777" w:rsidR="00B525C6" w:rsidRDefault="00B525C6" w:rsidP="00B525C6">
                      <w:pPr>
                        <w:spacing w:after="0" w:line="240" w:lineRule="auto"/>
                        <w:jc w:val="center"/>
                        <w:rPr>
                          <w:rFonts w:ascii="Times New Roman" w:eastAsia="Times New Roman" w:hAnsi="Times New Roman" w:cs="Times New Roman"/>
                          <w:i/>
                          <w:sz w:val="28"/>
                          <w:szCs w:val="28"/>
                        </w:rPr>
                      </w:pPr>
                    </w:p>
                    <w:p w14:paraId="4D0E5042" w14:textId="77777777" w:rsidR="00B525C6" w:rsidRPr="00623BA8" w:rsidRDefault="00B525C6" w:rsidP="00B525C6">
                      <w:pPr>
                        <w:spacing w:after="0" w:line="240" w:lineRule="auto"/>
                        <w:jc w:val="center"/>
                        <w:rPr>
                          <w:rFonts w:ascii="Times New Roman" w:eastAsia="Times New Roman" w:hAnsi="Times New Roman" w:cs="Times New Roman"/>
                          <w:b/>
                          <w:i/>
                          <w:sz w:val="28"/>
                          <w:szCs w:val="28"/>
                        </w:rPr>
                      </w:pPr>
                      <w:r w:rsidRPr="00623BA8">
                        <w:rPr>
                          <w:rFonts w:ascii="Times New Roman" w:eastAsia="Times New Roman" w:hAnsi="Times New Roman" w:cs="Times New Roman"/>
                          <w:b/>
                          <w:i/>
                          <w:sz w:val="28"/>
                          <w:szCs w:val="28"/>
                        </w:rPr>
                        <w:t>February 5, 2023</w:t>
                      </w:r>
                    </w:p>
                    <w:p w14:paraId="3929CC9E" w14:textId="77777777" w:rsidR="00B525C6" w:rsidRDefault="00B525C6" w:rsidP="00B525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Communion</w:t>
                      </w:r>
                    </w:p>
                    <w:p w14:paraId="139B9EAB" w14:textId="77777777" w:rsidR="00B525C6" w:rsidRDefault="00B525C6" w:rsidP="00B525C6">
                      <w:pPr>
                        <w:spacing w:after="0" w:line="240" w:lineRule="auto"/>
                        <w:jc w:val="center"/>
                        <w:rPr>
                          <w:rFonts w:ascii="Times New Roman" w:eastAsia="Times New Roman" w:hAnsi="Times New Roman" w:cs="Times New Roman"/>
                          <w:i/>
                          <w:sz w:val="28"/>
                          <w:szCs w:val="28"/>
                        </w:rPr>
                      </w:pPr>
                    </w:p>
                    <w:p w14:paraId="5422D4B8" w14:textId="77777777" w:rsidR="00B525C6" w:rsidRPr="00623BA8" w:rsidRDefault="00B525C6" w:rsidP="00B525C6">
                      <w:pPr>
                        <w:spacing w:after="0" w:line="240" w:lineRule="auto"/>
                        <w:jc w:val="center"/>
                        <w:rPr>
                          <w:rFonts w:ascii="Times New Roman" w:eastAsia="Times New Roman" w:hAnsi="Times New Roman" w:cs="Times New Roman"/>
                          <w:b/>
                          <w:i/>
                          <w:sz w:val="28"/>
                          <w:szCs w:val="28"/>
                        </w:rPr>
                      </w:pPr>
                      <w:r w:rsidRPr="00623BA8">
                        <w:rPr>
                          <w:rFonts w:ascii="Times New Roman" w:eastAsia="Times New Roman" w:hAnsi="Times New Roman" w:cs="Times New Roman"/>
                          <w:b/>
                          <w:i/>
                          <w:sz w:val="28"/>
                          <w:szCs w:val="28"/>
                        </w:rPr>
                        <w:t>February 19, 2023</w:t>
                      </w:r>
                    </w:p>
                    <w:p w14:paraId="57478570" w14:textId="77777777" w:rsidR="00B525C6" w:rsidRDefault="00B525C6" w:rsidP="00B525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Coffee Social</w:t>
                      </w:r>
                    </w:p>
                    <w:p w14:paraId="6DD6F76C" w14:textId="77777777" w:rsidR="00B525C6" w:rsidRDefault="00B525C6" w:rsidP="00B525C6">
                      <w:pPr>
                        <w:spacing w:after="0" w:line="240" w:lineRule="auto"/>
                        <w:jc w:val="center"/>
                        <w:rPr>
                          <w:rFonts w:ascii="Times New Roman" w:eastAsia="Times New Roman" w:hAnsi="Times New Roman" w:cs="Times New Roman"/>
                          <w:i/>
                          <w:sz w:val="28"/>
                          <w:szCs w:val="28"/>
                        </w:rPr>
                      </w:pPr>
                    </w:p>
                    <w:p w14:paraId="6ADECCFD" w14:textId="77777777" w:rsidR="00B525C6" w:rsidRPr="00623BA8" w:rsidRDefault="00B525C6" w:rsidP="00B525C6">
                      <w:pPr>
                        <w:spacing w:after="0" w:line="240" w:lineRule="auto"/>
                        <w:jc w:val="center"/>
                        <w:rPr>
                          <w:rFonts w:ascii="Times New Roman" w:eastAsia="Times New Roman" w:hAnsi="Times New Roman" w:cs="Times New Roman"/>
                          <w:b/>
                          <w:i/>
                          <w:sz w:val="28"/>
                          <w:szCs w:val="28"/>
                        </w:rPr>
                      </w:pPr>
                      <w:r w:rsidRPr="00623BA8">
                        <w:rPr>
                          <w:rFonts w:ascii="Times New Roman" w:eastAsia="Times New Roman" w:hAnsi="Times New Roman" w:cs="Times New Roman"/>
                          <w:b/>
                          <w:i/>
                          <w:sz w:val="28"/>
                          <w:szCs w:val="28"/>
                        </w:rPr>
                        <w:t>February 22, 2023</w:t>
                      </w:r>
                    </w:p>
                    <w:p w14:paraId="006AEF57" w14:textId="77777777" w:rsidR="00B525C6" w:rsidRDefault="00B525C6" w:rsidP="00B525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Ash Wednesday</w:t>
                      </w:r>
                    </w:p>
                    <w:p w14:paraId="216C7F99" w14:textId="77777777" w:rsidR="00B525C6" w:rsidRDefault="00B525C6" w:rsidP="00B525C6">
                      <w:pPr>
                        <w:spacing w:after="0" w:line="240" w:lineRule="auto"/>
                        <w:jc w:val="center"/>
                        <w:rPr>
                          <w:rFonts w:ascii="Times New Roman" w:eastAsia="Times New Roman" w:hAnsi="Times New Roman" w:cs="Times New Roman"/>
                          <w:i/>
                          <w:sz w:val="28"/>
                          <w:szCs w:val="28"/>
                        </w:rPr>
                      </w:pPr>
                    </w:p>
                    <w:p w14:paraId="5A67E3C1" w14:textId="77777777" w:rsidR="00B525C6" w:rsidRPr="00623BA8" w:rsidRDefault="00B525C6" w:rsidP="00B525C6">
                      <w:pPr>
                        <w:spacing w:after="0" w:line="240" w:lineRule="auto"/>
                        <w:jc w:val="center"/>
                        <w:rPr>
                          <w:rFonts w:ascii="Times New Roman" w:eastAsia="Times New Roman" w:hAnsi="Times New Roman" w:cs="Times New Roman"/>
                          <w:b/>
                          <w:i/>
                          <w:sz w:val="28"/>
                          <w:szCs w:val="28"/>
                        </w:rPr>
                      </w:pPr>
                      <w:r w:rsidRPr="00623BA8">
                        <w:rPr>
                          <w:rFonts w:ascii="Times New Roman" w:eastAsia="Times New Roman" w:hAnsi="Times New Roman" w:cs="Times New Roman"/>
                          <w:b/>
                          <w:i/>
                          <w:sz w:val="28"/>
                          <w:szCs w:val="28"/>
                        </w:rPr>
                        <w:t>February 26, 2023</w:t>
                      </w:r>
                    </w:p>
                    <w:p w14:paraId="5E9939EB" w14:textId="77777777" w:rsidR="00B525C6" w:rsidRDefault="00B525C6" w:rsidP="00B525C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First Sunday of Lent</w:t>
                      </w:r>
                    </w:p>
                  </w:txbxContent>
                </v:textbox>
                <w10:wrap type="tight"/>
              </v:shape>
            </w:pict>
          </mc:Fallback>
        </mc:AlternateContent>
      </w:r>
      <w:r w:rsidR="00B525C6">
        <w:rPr>
          <w:noProof/>
          <w:color w:val="591200" w:themeColor="accent6" w:themeShade="80"/>
          <w:sz w:val="72"/>
          <w:szCs w:val="72"/>
        </w:rPr>
        <w:drawing>
          <wp:anchor distT="0" distB="0" distL="114300" distR="114300" simplePos="0" relativeHeight="251967488" behindDoc="0" locked="0" layoutInCell="1" allowOverlap="1" wp14:anchorId="0F8AB879" wp14:editId="04A4742A">
            <wp:simplePos x="0" y="0"/>
            <wp:positionH relativeFrom="column">
              <wp:posOffset>148431</wp:posOffset>
            </wp:positionH>
            <wp:positionV relativeFrom="paragraph">
              <wp:posOffset>-709707</wp:posOffset>
            </wp:positionV>
            <wp:extent cx="2496312" cy="7680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5348-5-thanksgiving-pictur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6312" cy="768096"/>
                    </a:xfrm>
                    <a:prstGeom prst="rect">
                      <a:avLst/>
                    </a:prstGeom>
                  </pic:spPr>
                </pic:pic>
              </a:graphicData>
            </a:graphic>
            <wp14:sizeRelH relativeFrom="margin">
              <wp14:pctWidth>0</wp14:pctWidth>
            </wp14:sizeRelH>
            <wp14:sizeRelV relativeFrom="margin">
              <wp14:pctHeight>0</wp14:pctHeight>
            </wp14:sizeRelV>
          </wp:anchor>
        </w:drawing>
      </w:r>
      <w:r w:rsidR="009A4211">
        <w:rPr>
          <w:noProof/>
          <w:color w:val="591200" w:themeColor="accent6" w:themeShade="80"/>
          <w:sz w:val="96"/>
          <w:szCs w:val="96"/>
        </w:rPr>
        <w:drawing>
          <wp:anchor distT="0" distB="0" distL="114300" distR="114300" simplePos="0" relativeHeight="251678720" behindDoc="1" locked="0" layoutInCell="1" allowOverlap="1" wp14:anchorId="41F52A53" wp14:editId="362D6735">
            <wp:simplePos x="0" y="0"/>
            <wp:positionH relativeFrom="column">
              <wp:posOffset>51435</wp:posOffset>
            </wp:positionH>
            <wp:positionV relativeFrom="paragraph">
              <wp:posOffset>176558</wp:posOffset>
            </wp:positionV>
            <wp:extent cx="689610" cy="898525"/>
            <wp:effectExtent l="0" t="0" r="0" b="0"/>
            <wp:wrapTight wrapText="bothSides">
              <wp:wrapPolygon edited="0">
                <wp:start x="0" y="0"/>
                <wp:lineTo x="0" y="21066"/>
                <wp:lineTo x="20884" y="21066"/>
                <wp:lineTo x="2088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9610" cy="898525"/>
                    </a:xfrm>
                    <a:prstGeom prst="rect">
                      <a:avLst/>
                    </a:prstGeom>
                    <a:noFill/>
                    <a:ln>
                      <a:noFill/>
                    </a:ln>
                  </pic:spPr>
                </pic:pic>
              </a:graphicData>
            </a:graphic>
            <wp14:sizeRelV relativeFrom="margin">
              <wp14:pctHeight>0</wp14:pctHeight>
            </wp14:sizeRelV>
          </wp:anchor>
        </w:drawing>
      </w:r>
      <w:r w:rsidR="00816F85">
        <w:rPr>
          <w:color w:val="591200" w:themeColor="accent6" w:themeShade="80"/>
          <w:sz w:val="96"/>
          <w:szCs w:val="96"/>
        </w:rPr>
        <w:tab/>
      </w:r>
      <w:r w:rsidR="009D6FDE" w:rsidRPr="000041C3">
        <w:rPr>
          <w:color w:val="591200" w:themeColor="accent6" w:themeShade="80"/>
          <w:sz w:val="72"/>
          <w:szCs w:val="72"/>
        </w:rPr>
        <w:t>Trinity UCC</w:t>
      </w:r>
    </w:p>
    <w:p w14:paraId="57FD97E0" w14:textId="2A8937CA" w:rsidR="005D5BF5" w:rsidRDefault="009D6FDE" w:rsidP="003F2C89">
      <w:pPr>
        <w:pStyle w:val="ContactInfo"/>
        <w:spacing w:after="120" w:line="240" w:lineRule="auto"/>
        <w:ind w:left="1530"/>
        <w:jc w:val="both"/>
      </w:pPr>
      <w:r>
        <w:t>101 East Main Street, Thurmont, Maryland 21788</w:t>
      </w:r>
    </w:p>
    <w:p w14:paraId="36B8483D" w14:textId="5418A58D" w:rsidR="00A468B1" w:rsidRDefault="009D6FDE" w:rsidP="003F2C89">
      <w:pPr>
        <w:pStyle w:val="ContactInfo"/>
        <w:spacing w:after="120" w:line="240" w:lineRule="auto"/>
        <w:ind w:left="1530"/>
        <w:jc w:val="both"/>
      </w:pPr>
      <w:r>
        <w:rPr>
          <w:rFonts w:ascii="Roboto" w:hAnsi="Roboto"/>
          <w:color w:val="006621"/>
          <w:sz w:val="21"/>
          <w:szCs w:val="21"/>
          <w:shd w:val="clear" w:color="auto" w:fill="FFFFFF"/>
        </w:rPr>
        <w:t>www.trinityuccthurmont.org</w:t>
      </w:r>
      <w:r w:rsidR="00D32517">
        <w:t xml:space="preserve"> T: </w:t>
      </w:r>
      <w:r>
        <w:t>301-271-2305</w:t>
      </w:r>
    </w:p>
    <w:p w14:paraId="420A9737" w14:textId="1C34D03D" w:rsidR="007500B2" w:rsidRPr="00DD7FC8" w:rsidRDefault="00D91671" w:rsidP="009F36BC">
      <w:pPr>
        <w:pBdr>
          <w:top w:val="single" w:sz="4" w:space="4" w:color="CC9900" w:themeColor="accent5"/>
          <w:left w:val="single" w:sz="4" w:space="4" w:color="CC9900" w:themeColor="accent5"/>
          <w:bottom w:val="single" w:sz="4" w:space="6" w:color="CC9900" w:themeColor="accent5"/>
          <w:right w:val="single" w:sz="4" w:space="0" w:color="CC9900" w:themeColor="accent5"/>
        </w:pBdr>
        <w:shd w:val="clear" w:color="auto" w:fill="CC9900" w:themeFill="accent5"/>
        <w:spacing w:after="240" w:line="240" w:lineRule="auto"/>
        <w:ind w:left="101" w:right="101"/>
        <w:jc w:val="both"/>
        <w:rPr>
          <w:color w:val="FF0000"/>
          <w:sz w:val="36"/>
          <w:szCs w:val="36"/>
        </w:rPr>
      </w:pPr>
      <w:r w:rsidRPr="00D91671">
        <w:rPr>
          <w:sz w:val="32"/>
          <w:szCs w:val="32"/>
        </w:rPr>
        <w:t xml:space="preserve"> </w:t>
      </w:r>
      <w:r w:rsidR="00C27C67">
        <w:rPr>
          <w:noProof/>
          <w:color w:val="FFFFFF" w:themeColor="background1"/>
          <w:sz w:val="36"/>
          <w:szCs w:val="36"/>
        </w:rPr>
        <w:t>A W</w:t>
      </w:r>
      <w:r w:rsidR="00C27C67" w:rsidRPr="00C27C67">
        <w:rPr>
          <w:noProof/>
          <w:color w:val="FFFFFF" w:themeColor="background1"/>
          <w:sz w:val="36"/>
          <w:szCs w:val="36"/>
        </w:rPr>
        <w:t>ord from Pastor Elsbury</w:t>
      </w:r>
    </w:p>
    <w:p w14:paraId="093EFE45" w14:textId="1A539E0D" w:rsidR="00241257" w:rsidRDefault="00241257" w:rsidP="00562221">
      <w:pPr>
        <w:pStyle w:val="yiv7248229678msonormal"/>
        <w:shd w:val="clear" w:color="auto" w:fill="FFFFFF"/>
        <w:spacing w:before="0" w:beforeAutospacing="0" w:after="0" w:afterAutospacing="0"/>
        <w:ind w:right="4144"/>
        <w:jc w:val="both"/>
        <w:rPr>
          <w:rFonts w:asciiTheme="minorHAnsi" w:hAnsiTheme="minorHAnsi" w:cs="Arial"/>
          <w:color w:val="1D2228"/>
          <w:sz w:val="28"/>
          <w:szCs w:val="28"/>
        </w:rPr>
      </w:pPr>
      <w:r w:rsidRPr="00783898">
        <w:rPr>
          <w:rFonts w:asciiTheme="minorHAnsi" w:hAnsiTheme="minorHAnsi" w:cs="Arial"/>
          <w:color w:val="1D2228"/>
          <w:sz w:val="28"/>
          <w:szCs w:val="28"/>
        </w:rPr>
        <w:t>We are entering a new year, 2023, which will present us 365 day</w:t>
      </w:r>
      <w:r w:rsidR="00663932" w:rsidRPr="00783898">
        <w:rPr>
          <w:rFonts w:asciiTheme="minorHAnsi" w:hAnsiTheme="minorHAnsi" w:cs="Arial"/>
          <w:color w:val="1D2228"/>
          <w:sz w:val="28"/>
          <w:szCs w:val="28"/>
        </w:rPr>
        <w:t>s</w:t>
      </w:r>
      <w:r w:rsidRPr="00783898">
        <w:rPr>
          <w:rFonts w:asciiTheme="minorHAnsi" w:hAnsiTheme="minorHAnsi" w:cs="Arial"/>
          <w:color w:val="1D2228"/>
          <w:sz w:val="28"/>
          <w:szCs w:val="28"/>
        </w:rPr>
        <w:t xml:space="preserve"> that are pure without contamination or wrinkles. This should challenge us to take the time to slow down and inventory our own selves and our lives. Let us begin by looking at ourselves over the past twelve months and honestly take a sincere and deep inventory of our actions, our conversations, our attitudes and reactions to family, friends, co-workers, neighbors, church as well as our own selves. It would be awesome if all of us were faithful to each other and lived a life that was spotless of all unkindness</w:t>
      </w:r>
      <w:r w:rsidR="00663932" w:rsidRPr="00783898">
        <w:rPr>
          <w:rFonts w:asciiTheme="minorHAnsi" w:hAnsiTheme="minorHAnsi" w:cs="Arial"/>
          <w:color w:val="1D2228"/>
          <w:sz w:val="28"/>
          <w:szCs w:val="28"/>
        </w:rPr>
        <w:t xml:space="preserve"> and </w:t>
      </w:r>
      <w:r w:rsidRPr="00783898">
        <w:rPr>
          <w:rFonts w:asciiTheme="minorHAnsi" w:hAnsiTheme="minorHAnsi" w:cs="Arial"/>
          <w:color w:val="1D2228"/>
          <w:sz w:val="28"/>
          <w:szCs w:val="28"/>
        </w:rPr>
        <w:t>ill spoken words to all family, friends, neighbors, or coworkers. I am not sure such “perfection” is possible in this world. Therefore, let each of us take a few minutes to face ourselves honestly and admit our failures and confess them first to God asking him to purge and forgive us as well as to others as God or our conscience calls us to do. Let each of us by the grace of God begin this new year with a truly clean slate and let us determine with God’s strength to maintain that through the years by honestly facing our weaknesses, our unkind word</w:t>
      </w:r>
      <w:r w:rsidR="00FA6AC0" w:rsidRPr="00783898">
        <w:rPr>
          <w:rFonts w:asciiTheme="minorHAnsi" w:hAnsiTheme="minorHAnsi" w:cs="Arial"/>
          <w:color w:val="1D2228"/>
          <w:sz w:val="28"/>
          <w:szCs w:val="28"/>
        </w:rPr>
        <w:t>s</w:t>
      </w:r>
      <w:r w:rsidRPr="00783898">
        <w:rPr>
          <w:rFonts w:asciiTheme="minorHAnsi" w:hAnsiTheme="minorHAnsi" w:cs="Arial"/>
          <w:color w:val="1D2228"/>
          <w:sz w:val="28"/>
          <w:szCs w:val="28"/>
        </w:rPr>
        <w:t xml:space="preserve"> or actions and seek to live the holy-unselfish lives we all know God desires us to live.  May God give us that grace and determination to accomplish this worthy goal.</w:t>
      </w:r>
    </w:p>
    <w:p w14:paraId="711F465D" w14:textId="77777777" w:rsidR="00165F93" w:rsidRDefault="00165F93" w:rsidP="00783898">
      <w:pPr>
        <w:pStyle w:val="yiv7248229678msonormal"/>
        <w:shd w:val="clear" w:color="auto" w:fill="FFFFFF"/>
        <w:spacing w:before="0" w:beforeAutospacing="0" w:after="0" w:afterAutospacing="0"/>
        <w:ind w:right="4954"/>
        <w:jc w:val="both"/>
        <w:rPr>
          <w:rFonts w:asciiTheme="minorHAnsi" w:hAnsiTheme="minorHAnsi" w:cs="Arial"/>
          <w:color w:val="1D2228"/>
          <w:sz w:val="28"/>
          <w:szCs w:val="28"/>
        </w:rPr>
      </w:pPr>
    </w:p>
    <w:p w14:paraId="544C3FD0" w14:textId="705EC38B" w:rsidR="00D13102" w:rsidRPr="00783898" w:rsidRDefault="00D13102" w:rsidP="00D13102">
      <w:pPr>
        <w:pStyle w:val="yiv7248229678msonormal"/>
        <w:shd w:val="clear" w:color="auto" w:fill="FFFFFF"/>
        <w:spacing w:before="0" w:beforeAutospacing="0" w:after="0" w:afterAutospacing="0"/>
        <w:ind w:right="4054"/>
        <w:jc w:val="both"/>
        <w:rPr>
          <w:rFonts w:asciiTheme="minorHAnsi" w:hAnsiTheme="minorHAnsi" w:cs="Arial"/>
          <w:color w:val="1D2228"/>
          <w:sz w:val="28"/>
          <w:szCs w:val="28"/>
        </w:rPr>
      </w:pPr>
      <w:r w:rsidRPr="0019069D">
        <w:rPr>
          <w:rFonts w:asciiTheme="minorHAnsi" w:hAnsiTheme="minorHAnsi"/>
          <w:sz w:val="28"/>
          <w:szCs w:val="28"/>
        </w:rPr>
        <w:t>On January 8, I am planning to begin a new ser</w:t>
      </w:r>
      <w:r>
        <w:rPr>
          <w:rFonts w:asciiTheme="minorHAnsi" w:hAnsiTheme="minorHAnsi"/>
          <w:sz w:val="28"/>
          <w:szCs w:val="28"/>
        </w:rPr>
        <w:t xml:space="preserve">mon series on Jesus’s Parables. </w:t>
      </w:r>
      <w:r w:rsidRPr="0019069D">
        <w:rPr>
          <w:rFonts w:asciiTheme="minorHAnsi" w:hAnsiTheme="minorHAnsi"/>
          <w:sz w:val="28"/>
          <w:szCs w:val="28"/>
        </w:rPr>
        <w:t xml:space="preserve"> According to the list in </w:t>
      </w:r>
    </w:p>
    <w:p w14:paraId="104F97AB" w14:textId="38D523B4" w:rsidR="00520E92" w:rsidRPr="00724387" w:rsidRDefault="00960520" w:rsidP="00724387">
      <w:pPr>
        <w:pStyle w:val="yiv7248229678msonormal"/>
        <w:shd w:val="clear" w:color="auto" w:fill="FFFFFF"/>
        <w:spacing w:before="0" w:beforeAutospacing="0" w:after="0" w:afterAutospacing="0"/>
        <w:ind w:right="4864"/>
        <w:jc w:val="both"/>
        <w:rPr>
          <w:rFonts w:ascii="Calibri" w:hAnsi="Calibri" w:cs="Calibri"/>
          <w:color w:val="1D2228"/>
          <w:sz w:val="22"/>
          <w:szCs w:val="22"/>
        </w:rPr>
        <w:sectPr w:rsidR="00520E92" w:rsidRPr="00724387" w:rsidSect="00457E28">
          <w:type w:val="continuous"/>
          <w:pgSz w:w="12240" w:h="15840" w:code="1"/>
          <w:pgMar w:top="1152" w:right="900" w:bottom="810" w:left="806" w:header="360" w:footer="720" w:gutter="0"/>
          <w:cols w:space="720"/>
          <w:docGrid w:linePitch="360"/>
        </w:sectPr>
      </w:pPr>
      <w:r w:rsidRPr="00562221">
        <w:rPr>
          <w:rFonts w:ascii="Arial" w:hAnsi="Arial" w:cs="Arial"/>
          <w:noProof/>
          <w:color w:val="1D2228"/>
          <w:sz w:val="28"/>
          <w:szCs w:val="28"/>
        </w:rPr>
        <w:lastRenderedPageBreak/>
        <mc:AlternateContent>
          <mc:Choice Requires="wps">
            <w:drawing>
              <wp:anchor distT="365760" distB="365760" distL="365760" distR="365760" simplePos="0" relativeHeight="251994112" behindDoc="0" locked="0" layoutInCell="1" allowOverlap="1" wp14:anchorId="4C1958F1" wp14:editId="7A1FED34">
                <wp:simplePos x="0" y="0"/>
                <wp:positionH relativeFrom="margin">
                  <wp:posOffset>6985</wp:posOffset>
                </wp:positionH>
                <wp:positionV relativeFrom="margin">
                  <wp:posOffset>71120</wp:posOffset>
                </wp:positionV>
                <wp:extent cx="2916555" cy="531749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916555" cy="531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D66AD" w14:textId="2A69B00A" w:rsidR="00562221" w:rsidRDefault="0024195A">
                            <w:pPr>
                              <w:pBdr>
                                <w:top w:val="single" w:sz="4" w:space="4" w:color="CC9900" w:themeColor="accent5"/>
                                <w:left w:val="single" w:sz="4" w:space="4" w:color="CC9900" w:themeColor="accent5"/>
                                <w:bottom w:val="single" w:sz="4" w:space="6" w:color="CC9900" w:themeColor="accent5"/>
                                <w:right w:val="single" w:sz="4" w:space="4" w:color="CC9900" w:themeColor="accent5"/>
                              </w:pBdr>
                              <w:shd w:val="clear" w:color="auto" w:fill="CC9900" w:themeFill="accent5"/>
                              <w:spacing w:line="240" w:lineRule="auto"/>
                              <w:ind w:left="101" w:right="101"/>
                              <w:rPr>
                                <w:color w:val="FFFFFF" w:themeColor="background1"/>
                                <w:sz w:val="20"/>
                                <w:szCs w:val="20"/>
                              </w:rPr>
                            </w:pPr>
                            <w:r>
                              <w:rPr>
                                <w:color w:val="FFFFFF" w:themeColor="background1"/>
                                <w:sz w:val="20"/>
                                <w:szCs w:val="20"/>
                              </w:rPr>
                              <w:t>A Word from Pastor Elsbury (cont’d)</w:t>
                            </w:r>
                          </w:p>
                          <w:p w14:paraId="7D716F75" w14:textId="2587AEF9" w:rsidR="0024195A" w:rsidRPr="0019069D" w:rsidRDefault="005C0A9D" w:rsidP="0024195A">
                            <w:pPr>
                              <w:jc w:val="both"/>
                              <w:rPr>
                                <w:sz w:val="28"/>
                                <w:szCs w:val="28"/>
                              </w:rPr>
                            </w:pPr>
                            <w:r w:rsidRPr="0019069D">
                              <w:rPr>
                                <w:sz w:val="28"/>
                                <w:szCs w:val="28"/>
                              </w:rPr>
                              <w:t xml:space="preserve">the Thompson Chain Reference Bible there </w:t>
                            </w:r>
                            <w:r>
                              <w:rPr>
                                <w:sz w:val="28"/>
                                <w:szCs w:val="28"/>
                              </w:rPr>
                              <w:t>39</w:t>
                            </w:r>
                            <w:r w:rsidRPr="0019069D">
                              <w:rPr>
                                <w:sz w:val="28"/>
                                <w:szCs w:val="28"/>
                              </w:rPr>
                              <w:t xml:space="preserve"> parables in the Gospels taught by Jesus Christ. Each </w:t>
                            </w:r>
                            <w:r w:rsidR="0024195A" w:rsidRPr="0019069D">
                              <w:rPr>
                                <w:sz w:val="28"/>
                                <w:szCs w:val="28"/>
                              </w:rPr>
                              <w:t xml:space="preserve">of these are designed to teach us principles for godly living, instructions on how to treat others and to ministering to them. Of this thirty-nine, six are recorded in Matthew, Mark, and Luke, three in Matthew and Luke and thirty are recorded in just one of the four Gospels.  There are three “sub-themes” stressed in Jesus’ parables: the character of the Kingdom of God, the character of the King and the character of the King’s subject.  I pray we will be challenged by these studies and become more like Christ in our own lives as well as in our relationships with each other.   </w:t>
                            </w:r>
                          </w:p>
                          <w:p w14:paraId="69DD6744" w14:textId="03CDD843" w:rsidR="00562221" w:rsidRPr="0024195A" w:rsidRDefault="0024195A" w:rsidP="0024195A">
                            <w:pPr>
                              <w:jc w:val="right"/>
                              <w:rPr>
                                <w:sz w:val="24"/>
                                <w:szCs w:val="24"/>
                              </w:rPr>
                            </w:pPr>
                            <w:r w:rsidRPr="0019069D">
                              <w:rPr>
                                <w:sz w:val="28"/>
                                <w:szCs w:val="28"/>
                              </w:rPr>
                              <w:t>Pastor Elsbury Chappel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958F1" id="Text Box 13" o:spid="_x0000_s1027" type="#_x0000_t202" style="position:absolute;left:0;text-align:left;margin-left:.55pt;margin-top:5.6pt;width:229.65pt;height:418.7pt;z-index:2519941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" filled="f" stroked="f" strokeweight=".5pt">
                <v:textbox inset="0,0,0,0">
                  <w:txbxContent>
                    <w:p w14:paraId="6ADD66AD" w14:textId="2A69B00A" w:rsidR="00562221" w:rsidRDefault="0024195A">
                      <w:pPr>
                        <w:pBdr>
                          <w:top w:val="single" w:sz="4" w:space="4" w:color="CC9900" w:themeColor="accent5"/>
                          <w:left w:val="single" w:sz="4" w:space="4" w:color="CC9900" w:themeColor="accent5"/>
                          <w:bottom w:val="single" w:sz="4" w:space="6" w:color="CC9900" w:themeColor="accent5"/>
                          <w:right w:val="single" w:sz="4" w:space="4" w:color="CC9900" w:themeColor="accent5"/>
                        </w:pBdr>
                        <w:shd w:val="clear" w:color="auto" w:fill="CC9900" w:themeFill="accent5"/>
                        <w:spacing w:line="240" w:lineRule="auto"/>
                        <w:ind w:left="101" w:right="101"/>
                        <w:rPr>
                          <w:color w:val="FFFFFF" w:themeColor="background1"/>
                          <w:sz w:val="20"/>
                          <w:szCs w:val="20"/>
                        </w:rPr>
                      </w:pPr>
                      <w:r>
                        <w:rPr>
                          <w:color w:val="FFFFFF" w:themeColor="background1"/>
                          <w:sz w:val="20"/>
                          <w:szCs w:val="20"/>
                        </w:rPr>
                        <w:t>A Word from Pastor Elsbury (cont’d)</w:t>
                      </w:r>
                    </w:p>
                    <w:p w14:paraId="7D716F75" w14:textId="2587AEF9" w:rsidR="0024195A" w:rsidRPr="0019069D" w:rsidRDefault="005C0A9D" w:rsidP="0024195A">
                      <w:pPr>
                        <w:jc w:val="both"/>
                        <w:rPr>
                          <w:sz w:val="28"/>
                          <w:szCs w:val="28"/>
                        </w:rPr>
                      </w:pPr>
                      <w:r w:rsidRPr="0019069D">
                        <w:rPr>
                          <w:sz w:val="28"/>
                          <w:szCs w:val="28"/>
                        </w:rPr>
                        <w:t xml:space="preserve">the Thompson Chain Reference Bible there </w:t>
                      </w:r>
                      <w:r>
                        <w:rPr>
                          <w:sz w:val="28"/>
                          <w:szCs w:val="28"/>
                        </w:rPr>
                        <w:t>39</w:t>
                      </w:r>
                      <w:r w:rsidRPr="0019069D">
                        <w:rPr>
                          <w:sz w:val="28"/>
                          <w:szCs w:val="28"/>
                        </w:rPr>
                        <w:t xml:space="preserve"> parables in the Gospels taught by Jesus Christ. Each</w:t>
                      </w:r>
                      <w:r w:rsidRPr="0019069D">
                        <w:rPr>
                          <w:sz w:val="28"/>
                          <w:szCs w:val="28"/>
                        </w:rPr>
                        <w:t xml:space="preserve"> </w:t>
                      </w:r>
                      <w:r w:rsidR="0024195A" w:rsidRPr="0019069D">
                        <w:rPr>
                          <w:sz w:val="28"/>
                          <w:szCs w:val="28"/>
                        </w:rPr>
                        <w:t xml:space="preserve">of these are designed to teach us principles for godly living, instructions on how to treat others and to ministering to them. Of this thirty-nine, six are recorded in Matthew, Mark, and Luke, three in Matthew and Luke and thirty are recorded in just one of the four Gospels.  There are three “sub-themes” stressed in Jesus’ parables: the character of the Kingdom of God, the character of the King and the character of the King’s subject.  I pray we will be challenged by these studies and become more like Christ in our own lives as well as in our relationships with each other.   </w:t>
                      </w:r>
                    </w:p>
                    <w:p w14:paraId="69DD6744" w14:textId="03CDD843" w:rsidR="00562221" w:rsidRPr="0024195A" w:rsidRDefault="0024195A" w:rsidP="0024195A">
                      <w:pPr>
                        <w:jc w:val="right"/>
                        <w:rPr>
                          <w:sz w:val="24"/>
                          <w:szCs w:val="24"/>
                        </w:rPr>
                      </w:pPr>
                      <w:r w:rsidRPr="0019069D">
                        <w:rPr>
                          <w:sz w:val="28"/>
                          <w:szCs w:val="28"/>
                        </w:rPr>
                        <w:t>Pastor Elsbury Chappel</w:t>
                      </w:r>
                    </w:p>
                  </w:txbxContent>
                </v:textbox>
                <w10:wrap type="square" anchorx="margin" anchory="margin"/>
              </v:shape>
            </w:pict>
          </mc:Fallback>
        </mc:AlternateContent>
      </w:r>
      <w:r w:rsidR="00EC23B1" w:rsidRPr="00701FDA">
        <w:rPr>
          <w:b/>
          <w:noProof/>
        </w:rPr>
        <mc:AlternateContent>
          <mc:Choice Requires="wps">
            <w:drawing>
              <wp:anchor distT="0" distB="274320" distL="365760" distR="365760" simplePos="0" relativeHeight="251834368" behindDoc="1" locked="0" layoutInCell="1" allowOverlap="1" wp14:anchorId="6B22B3B8" wp14:editId="5F7E31AF">
                <wp:simplePos x="0" y="0"/>
                <wp:positionH relativeFrom="column">
                  <wp:posOffset>3404870</wp:posOffset>
                </wp:positionH>
                <wp:positionV relativeFrom="paragraph">
                  <wp:posOffset>5829712</wp:posOffset>
                </wp:positionV>
                <wp:extent cx="3070860" cy="2730500"/>
                <wp:effectExtent l="0" t="0" r="15240" b="12700"/>
                <wp:wrapSquare wrapText="bothSides"/>
                <wp:docPr id="146" name="Rectangle 146"/>
                <wp:cNvGraphicFramePr/>
                <a:graphic xmlns:a="http://schemas.openxmlformats.org/drawingml/2006/main">
                  <a:graphicData uri="http://schemas.microsoft.com/office/word/2010/wordprocessingShape">
                    <wps:wsp>
                      <wps:cNvSpPr/>
                      <wps:spPr>
                        <a:xfrm>
                          <a:off x="0" y="0"/>
                          <a:ext cx="3070860" cy="2730500"/>
                        </a:xfrm>
                        <a:prstGeom prst="rect">
                          <a:avLst/>
                        </a:prstGeom>
                        <a:noFill/>
                        <a:ln w="19050" cap="rnd"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wps:spPr>
                      <wps:txbx>
                        <w:txbxContent>
                          <w:p w14:paraId="01C9F199" w14:textId="0E52F424" w:rsidR="00EC23B1" w:rsidRDefault="00B84BA3" w:rsidP="00DE1567">
                            <w:pPr>
                              <w:spacing w:before="120"/>
                              <w:jc w:val="both"/>
                              <w:rPr>
                                <w:sz w:val="28"/>
                                <w:szCs w:val="28"/>
                              </w:rPr>
                            </w:pPr>
                            <w:r>
                              <w:rPr>
                                <w:noProof/>
                              </w:rPr>
                              <w:drawing>
                                <wp:inline distT="0" distB="0" distL="0" distR="0" wp14:anchorId="2DAECF33" wp14:editId="264FA993">
                                  <wp:extent cx="1106170" cy="810260"/>
                                  <wp:effectExtent l="0" t="0" r="0" b="8890"/>
                                  <wp:docPr id="21" name="Picture 2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106170" cy="810260"/>
                                          </a:xfrm>
                                          <a:prstGeom prst="rect">
                                            <a:avLst/>
                                          </a:prstGeom>
                                        </pic:spPr>
                                      </pic:pic>
                                    </a:graphicData>
                                  </a:graphic>
                                </wp:inline>
                              </w:drawing>
                            </w:r>
                            <w:r w:rsidRPr="00B84BA3">
                              <w:rPr>
                                <w:noProof/>
                                <w:sz w:val="28"/>
                                <w:szCs w:val="28"/>
                              </w:rPr>
                              <w:t xml:space="preserve"> </w:t>
                            </w:r>
                            <w:r>
                              <w:rPr>
                                <w:noProof/>
                                <w:sz w:val="28"/>
                                <w:szCs w:val="28"/>
                              </w:rPr>
                              <w:t xml:space="preserve">Trinity’s monthly </w:t>
                            </w:r>
                            <w:r w:rsidRPr="00DA5717">
                              <w:rPr>
                                <w:sz w:val="28"/>
                                <w:szCs w:val="28"/>
                              </w:rPr>
                              <w:t>coffee and fellowship gathering</w:t>
                            </w:r>
                            <w:r w:rsidR="00EC23B1">
                              <w:rPr>
                                <w:sz w:val="28"/>
                                <w:szCs w:val="28"/>
                              </w:rPr>
                              <w:t>s</w:t>
                            </w:r>
                            <w:r w:rsidRPr="00DA5717">
                              <w:rPr>
                                <w:sz w:val="28"/>
                                <w:szCs w:val="28"/>
                              </w:rPr>
                              <w:t xml:space="preserve"> </w:t>
                            </w:r>
                            <w:r>
                              <w:rPr>
                                <w:sz w:val="28"/>
                                <w:szCs w:val="28"/>
                              </w:rPr>
                              <w:t xml:space="preserve">will be held </w:t>
                            </w:r>
                            <w:r w:rsidR="00EC23B1">
                              <w:rPr>
                                <w:sz w:val="28"/>
                                <w:szCs w:val="28"/>
                              </w:rPr>
                              <w:t xml:space="preserve">in the Social Room </w:t>
                            </w:r>
                            <w:r w:rsidR="00EC23B1" w:rsidRPr="00FF0ED3">
                              <w:rPr>
                                <w:sz w:val="28"/>
                                <w:szCs w:val="28"/>
                              </w:rPr>
                              <w:t>from</w:t>
                            </w:r>
                            <w:r w:rsidR="00EC23B1" w:rsidRPr="00B84BA3">
                              <w:rPr>
                                <w:b/>
                                <w:sz w:val="28"/>
                                <w:szCs w:val="28"/>
                              </w:rPr>
                              <w:t xml:space="preserve"> 9:30 –10:00 a.m</w:t>
                            </w:r>
                            <w:r w:rsidR="00EC23B1">
                              <w:rPr>
                                <w:b/>
                                <w:sz w:val="28"/>
                                <w:szCs w:val="28"/>
                              </w:rPr>
                              <w:t xml:space="preserve">. </w:t>
                            </w:r>
                            <w:r w:rsidR="00EC23B1" w:rsidRPr="00EC23B1">
                              <w:rPr>
                                <w:sz w:val="28"/>
                                <w:szCs w:val="28"/>
                              </w:rPr>
                              <w:t>on</w:t>
                            </w:r>
                          </w:p>
                          <w:p w14:paraId="1083EE8E" w14:textId="1F6CBDD4" w:rsidR="00EC23B1" w:rsidRPr="00EC23B1" w:rsidRDefault="00B14565" w:rsidP="00EC23B1">
                            <w:pPr>
                              <w:spacing w:before="120"/>
                              <w:jc w:val="center"/>
                              <w:rPr>
                                <w:b/>
                                <w:sz w:val="32"/>
                                <w:szCs w:val="32"/>
                              </w:rPr>
                            </w:pPr>
                            <w:r w:rsidRPr="00EC23B1">
                              <w:rPr>
                                <w:b/>
                                <w:sz w:val="32"/>
                                <w:szCs w:val="32"/>
                              </w:rPr>
                              <w:t>January 15</w:t>
                            </w:r>
                          </w:p>
                          <w:p w14:paraId="189238AD" w14:textId="2165ADE7" w:rsidR="00DE1567" w:rsidRPr="00EC23B1" w:rsidRDefault="00EC23B1" w:rsidP="00EC23B1">
                            <w:pPr>
                              <w:spacing w:before="120"/>
                              <w:jc w:val="center"/>
                              <w:rPr>
                                <w:b/>
                                <w:sz w:val="32"/>
                                <w:szCs w:val="32"/>
                              </w:rPr>
                            </w:pPr>
                            <w:r w:rsidRPr="00EC23B1">
                              <w:rPr>
                                <w:b/>
                                <w:sz w:val="32"/>
                                <w:szCs w:val="32"/>
                              </w:rPr>
                              <w:t>February 19</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2B3B8" id="Rectangle 146" o:spid="_x0000_s1028" style="position:absolute;left:0;text-align:left;margin-left:268.1pt;margin-top:459.05pt;width:241.8pt;height:215pt;z-index:-251482112;visibility:visible;mso-wrap-style:square;mso-width-percent:0;mso-height-percent:0;mso-wrap-distance-left:28.8pt;mso-wrap-distance-top:0;mso-wrap-distance-right:28.8pt;mso-wrap-distance-bottom:21.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" filled="f" strokeweight="1.5pt">
                <v:stroke endcap="round"/>
                <v:textbox inset="10.8pt,0,10.8pt,0">
                  <w:txbxContent>
                    <w:p w14:paraId="01C9F199" w14:textId="0E52F424" w:rsidR="00EC23B1" w:rsidRDefault="00B84BA3" w:rsidP="00DE1567">
                      <w:pPr>
                        <w:spacing w:before="120"/>
                        <w:jc w:val="both"/>
                        <w:rPr>
                          <w:sz w:val="28"/>
                          <w:szCs w:val="28"/>
                        </w:rPr>
                      </w:pPr>
                      <w:r>
                        <w:rPr>
                          <w:noProof/>
                        </w:rPr>
                        <w:drawing>
                          <wp:inline distT="0" distB="0" distL="0" distR="0" wp14:anchorId="2DAECF33" wp14:editId="264FA993">
                            <wp:extent cx="1106170" cy="810260"/>
                            <wp:effectExtent l="0" t="0" r="0" b="8890"/>
                            <wp:docPr id="21" name="Picture 2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1106170" cy="810260"/>
                                    </a:xfrm>
                                    <a:prstGeom prst="rect">
                                      <a:avLst/>
                                    </a:prstGeom>
                                  </pic:spPr>
                                </pic:pic>
                              </a:graphicData>
                            </a:graphic>
                          </wp:inline>
                        </w:drawing>
                      </w:r>
                      <w:r w:rsidRPr="00B84BA3">
                        <w:rPr>
                          <w:noProof/>
                          <w:sz w:val="28"/>
                          <w:szCs w:val="28"/>
                        </w:rPr>
                        <w:t xml:space="preserve"> </w:t>
                      </w:r>
                      <w:r>
                        <w:rPr>
                          <w:noProof/>
                          <w:sz w:val="28"/>
                          <w:szCs w:val="28"/>
                        </w:rPr>
                        <w:t xml:space="preserve">Trinity’s monthly </w:t>
                      </w:r>
                      <w:r w:rsidRPr="00DA5717">
                        <w:rPr>
                          <w:sz w:val="28"/>
                          <w:szCs w:val="28"/>
                        </w:rPr>
                        <w:t>coffee and fellowship gathering</w:t>
                      </w:r>
                      <w:r w:rsidR="00EC23B1">
                        <w:rPr>
                          <w:sz w:val="28"/>
                          <w:szCs w:val="28"/>
                        </w:rPr>
                        <w:t>s</w:t>
                      </w:r>
                      <w:r w:rsidRPr="00DA5717">
                        <w:rPr>
                          <w:sz w:val="28"/>
                          <w:szCs w:val="28"/>
                        </w:rPr>
                        <w:t xml:space="preserve"> </w:t>
                      </w:r>
                      <w:r>
                        <w:rPr>
                          <w:sz w:val="28"/>
                          <w:szCs w:val="28"/>
                        </w:rPr>
                        <w:t xml:space="preserve">will be held </w:t>
                      </w:r>
                      <w:r w:rsidR="00EC23B1">
                        <w:rPr>
                          <w:sz w:val="28"/>
                          <w:szCs w:val="28"/>
                        </w:rPr>
                        <w:t>in the Social Room</w:t>
                      </w:r>
                      <w:r w:rsidR="00EC23B1">
                        <w:rPr>
                          <w:sz w:val="28"/>
                          <w:szCs w:val="28"/>
                        </w:rPr>
                        <w:t xml:space="preserve"> </w:t>
                      </w:r>
                      <w:r w:rsidR="00EC23B1" w:rsidRPr="00FF0ED3">
                        <w:rPr>
                          <w:sz w:val="28"/>
                          <w:szCs w:val="28"/>
                        </w:rPr>
                        <w:t>from</w:t>
                      </w:r>
                      <w:r w:rsidR="00EC23B1" w:rsidRPr="00B84BA3">
                        <w:rPr>
                          <w:b/>
                          <w:sz w:val="28"/>
                          <w:szCs w:val="28"/>
                        </w:rPr>
                        <w:t xml:space="preserve"> 9:30 –10:00 a.m</w:t>
                      </w:r>
                      <w:r w:rsidR="00EC23B1">
                        <w:rPr>
                          <w:b/>
                          <w:sz w:val="28"/>
                          <w:szCs w:val="28"/>
                        </w:rPr>
                        <w:t xml:space="preserve">. </w:t>
                      </w:r>
                      <w:r w:rsidR="00EC23B1" w:rsidRPr="00EC23B1">
                        <w:rPr>
                          <w:sz w:val="28"/>
                          <w:szCs w:val="28"/>
                        </w:rPr>
                        <w:t>on</w:t>
                      </w:r>
                    </w:p>
                    <w:p w14:paraId="1083EE8E" w14:textId="1F6CBDD4" w:rsidR="00EC23B1" w:rsidRPr="00EC23B1" w:rsidRDefault="00B14565" w:rsidP="00EC23B1">
                      <w:pPr>
                        <w:spacing w:before="120"/>
                        <w:jc w:val="center"/>
                        <w:rPr>
                          <w:b/>
                          <w:sz w:val="32"/>
                          <w:szCs w:val="32"/>
                        </w:rPr>
                      </w:pPr>
                      <w:r w:rsidRPr="00EC23B1">
                        <w:rPr>
                          <w:b/>
                          <w:sz w:val="32"/>
                          <w:szCs w:val="32"/>
                        </w:rPr>
                        <w:t>January 15</w:t>
                      </w:r>
                    </w:p>
                    <w:p w14:paraId="189238AD" w14:textId="2165ADE7" w:rsidR="00DE1567" w:rsidRPr="00EC23B1" w:rsidRDefault="00EC23B1" w:rsidP="00EC23B1">
                      <w:pPr>
                        <w:spacing w:before="120"/>
                        <w:jc w:val="center"/>
                        <w:rPr>
                          <w:b/>
                          <w:sz w:val="32"/>
                          <w:szCs w:val="32"/>
                        </w:rPr>
                      </w:pPr>
                      <w:r w:rsidRPr="00EC23B1">
                        <w:rPr>
                          <w:b/>
                          <w:sz w:val="32"/>
                          <w:szCs w:val="32"/>
                        </w:rPr>
                        <w:t>February 19</w:t>
                      </w:r>
                    </w:p>
                  </w:txbxContent>
                </v:textbox>
                <w10:wrap type="square"/>
              </v:rect>
            </w:pict>
          </mc:Fallback>
        </mc:AlternateContent>
      </w:r>
      <w:r w:rsidR="002D2124" w:rsidRPr="00100C80">
        <w:rPr>
          <w:rFonts w:asciiTheme="minorHAnsi" w:hAnsiTheme="minorHAnsi"/>
          <w:noProof/>
          <w:color w:val="1D2228"/>
          <w:sz w:val="28"/>
          <w:szCs w:val="28"/>
        </w:rPr>
        <mc:AlternateContent>
          <mc:Choice Requires="wps">
            <w:drawing>
              <wp:anchor distT="45720" distB="45720" distL="274320" distR="114300" simplePos="0" relativeHeight="251984896" behindDoc="0" locked="0" layoutInCell="1" allowOverlap="1" wp14:anchorId="4E752ACE" wp14:editId="584545CD">
                <wp:simplePos x="0" y="0"/>
                <wp:positionH relativeFrom="column">
                  <wp:posOffset>3305810</wp:posOffset>
                </wp:positionH>
                <wp:positionV relativeFrom="paragraph">
                  <wp:posOffset>62865</wp:posOffset>
                </wp:positionV>
                <wp:extent cx="3392424" cy="1404620"/>
                <wp:effectExtent l="0" t="0" r="17780" b="27940"/>
                <wp:wrapSquare wrapText="lef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424" cy="1404620"/>
                        </a:xfrm>
                        <a:prstGeom prst="rect">
                          <a:avLst/>
                        </a:prstGeom>
                        <a:solidFill>
                          <a:srgbClr val="FFFFFF"/>
                        </a:solidFill>
                        <a:ln w="9525">
                          <a:solidFill>
                            <a:srgbClr val="000000"/>
                          </a:solidFill>
                          <a:miter lim="800000"/>
                          <a:headEnd/>
                          <a:tailEnd/>
                        </a:ln>
                      </wps:spPr>
                      <wps:txbx>
                        <w:txbxContent>
                          <w:p w14:paraId="3BA426AE" w14:textId="77777777" w:rsidR="00342624" w:rsidRDefault="00100C80" w:rsidP="005E02A8">
                            <w:pPr>
                              <w:rPr>
                                <w:sz w:val="28"/>
                                <w:szCs w:val="28"/>
                              </w:rPr>
                            </w:pPr>
                            <w:r>
                              <w:rPr>
                                <w:noProof/>
                                <w:sz w:val="28"/>
                                <w:szCs w:val="28"/>
                              </w:rPr>
                              <w:drawing>
                                <wp:inline distT="0" distB="0" distL="0" distR="0" wp14:anchorId="6F4004AA" wp14:editId="69040729">
                                  <wp:extent cx="3293833" cy="1210962"/>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iversary-animated-image-2[1].gif"/>
                                          <pic:cNvPicPr/>
                                        </pic:nvPicPr>
                                        <pic:blipFill>
                                          <a:blip r:embed="rId13">
                                            <a:extLst>
                                              <a:ext uri="{28A0092B-C50C-407E-A947-70E740481C1C}">
                                                <a14:useLocalDpi xmlns:a14="http://schemas.microsoft.com/office/drawing/2010/main" val="0"/>
                                              </a:ext>
                                            </a:extLst>
                                          </a:blip>
                                          <a:stretch>
                                            <a:fillRect/>
                                          </a:stretch>
                                        </pic:blipFill>
                                        <pic:spPr>
                                          <a:xfrm>
                                            <a:off x="0" y="0"/>
                                            <a:ext cx="3367645" cy="1238099"/>
                                          </a:xfrm>
                                          <a:prstGeom prst="rect">
                                            <a:avLst/>
                                          </a:prstGeom>
                                        </pic:spPr>
                                      </pic:pic>
                                    </a:graphicData>
                                  </a:graphic>
                                </wp:inline>
                              </w:drawing>
                            </w:r>
                          </w:p>
                          <w:p w14:paraId="430DCD00" w14:textId="5236D3E8" w:rsidR="00742FE1" w:rsidRDefault="0019069D" w:rsidP="00742FE1">
                            <w:pPr>
                              <w:jc w:val="center"/>
                              <w:rPr>
                                <w:sz w:val="28"/>
                                <w:szCs w:val="28"/>
                                <w:u w:val="single"/>
                              </w:rPr>
                            </w:pPr>
                            <w:r>
                              <w:rPr>
                                <w:sz w:val="28"/>
                                <w:szCs w:val="28"/>
                                <w:u w:val="single"/>
                              </w:rPr>
                              <w:t>January Anniversaries</w:t>
                            </w:r>
                          </w:p>
                          <w:p w14:paraId="5C469AE5" w14:textId="1C6C4EF0" w:rsidR="005E02A8" w:rsidRDefault="001A25B4" w:rsidP="00742FE1">
                            <w:pPr>
                              <w:rPr>
                                <w:sz w:val="28"/>
                                <w:szCs w:val="28"/>
                              </w:rPr>
                            </w:pPr>
                            <w:r>
                              <w:rPr>
                                <w:sz w:val="28"/>
                                <w:szCs w:val="28"/>
                              </w:rPr>
                              <w:t xml:space="preserve"> </w:t>
                            </w:r>
                            <w:r w:rsidR="005E02A8">
                              <w:rPr>
                                <w:sz w:val="28"/>
                                <w:szCs w:val="28"/>
                              </w:rPr>
                              <w:t>7</w:t>
                            </w:r>
                            <w:r w:rsidR="005E02A8">
                              <w:rPr>
                                <w:sz w:val="28"/>
                                <w:szCs w:val="28"/>
                              </w:rPr>
                              <w:tab/>
                              <w:t>Christi and Ken Grandstaff</w:t>
                            </w:r>
                          </w:p>
                          <w:p w14:paraId="1BB1243A" w14:textId="5BA742B7" w:rsidR="005E02A8" w:rsidRDefault="005E02A8" w:rsidP="005E02A8">
                            <w:pPr>
                              <w:rPr>
                                <w:sz w:val="28"/>
                                <w:szCs w:val="28"/>
                              </w:rPr>
                            </w:pPr>
                            <w:r>
                              <w:rPr>
                                <w:sz w:val="28"/>
                                <w:szCs w:val="28"/>
                              </w:rPr>
                              <w:t>24</w:t>
                            </w:r>
                            <w:r>
                              <w:rPr>
                                <w:sz w:val="28"/>
                                <w:szCs w:val="28"/>
                              </w:rPr>
                              <w:tab/>
                              <w:t>Steve and Nancy Turner</w:t>
                            </w:r>
                          </w:p>
                          <w:p w14:paraId="3AB75B72" w14:textId="0D815B39" w:rsidR="0019069D" w:rsidRPr="0019069D" w:rsidRDefault="0019069D" w:rsidP="0019069D">
                            <w:pPr>
                              <w:jc w:val="center"/>
                              <w:rPr>
                                <w:sz w:val="28"/>
                                <w:szCs w:val="28"/>
                                <w:u w:val="single"/>
                              </w:rPr>
                            </w:pPr>
                            <w:r>
                              <w:rPr>
                                <w:sz w:val="28"/>
                                <w:szCs w:val="28"/>
                                <w:u w:val="single"/>
                              </w:rPr>
                              <w:t>February Anniversary</w:t>
                            </w:r>
                          </w:p>
                          <w:p w14:paraId="58B5C6B6" w14:textId="3F8137C1" w:rsidR="001A25B4" w:rsidRDefault="001A25B4" w:rsidP="001A25B4">
                            <w:pPr>
                              <w:rPr>
                                <w:sz w:val="28"/>
                                <w:szCs w:val="28"/>
                              </w:rPr>
                            </w:pPr>
                            <w:r>
                              <w:rPr>
                                <w:sz w:val="28"/>
                                <w:szCs w:val="28"/>
                              </w:rPr>
                              <w:t>23</w:t>
                            </w:r>
                            <w:r>
                              <w:rPr>
                                <w:sz w:val="28"/>
                                <w:szCs w:val="28"/>
                              </w:rPr>
                              <w:tab/>
                              <w:t>Mary and Bob Matovich</w:t>
                            </w:r>
                          </w:p>
                          <w:p w14:paraId="237D09C7" w14:textId="5B44CA8B" w:rsidR="001A25B4" w:rsidRDefault="0019069D" w:rsidP="0019069D">
                            <w:pPr>
                              <w:jc w:val="center"/>
                              <w:rPr>
                                <w:sz w:val="28"/>
                                <w:szCs w:val="28"/>
                              </w:rPr>
                            </w:pPr>
                            <w:r>
                              <w:rPr>
                                <w:sz w:val="28"/>
                                <w:szCs w:val="28"/>
                              </w:rPr>
                              <w:t>~~~~~~~~~~~~~~~</w:t>
                            </w:r>
                          </w:p>
                          <w:p w14:paraId="6E399FF9" w14:textId="49B58364" w:rsidR="001A25B4" w:rsidRDefault="001A25B4" w:rsidP="00742FE1">
                            <w:pPr>
                              <w:jc w:val="center"/>
                              <w:rPr>
                                <w:sz w:val="28"/>
                                <w:szCs w:val="28"/>
                                <w:u w:val="single"/>
                              </w:rPr>
                            </w:pPr>
                            <w:r>
                              <w:rPr>
                                <w:sz w:val="28"/>
                                <w:szCs w:val="28"/>
                                <w:u w:val="single"/>
                              </w:rPr>
                              <w:t>February</w:t>
                            </w:r>
                            <w:r w:rsidR="00742FE1">
                              <w:rPr>
                                <w:sz w:val="28"/>
                                <w:szCs w:val="28"/>
                                <w:u w:val="single"/>
                              </w:rPr>
                              <w:t xml:space="preserve"> Birthdays</w:t>
                            </w:r>
                          </w:p>
                          <w:p w14:paraId="33BAF4A4" w14:textId="77777777" w:rsidR="001A25B4" w:rsidRDefault="001A25B4" w:rsidP="001A25B4">
                            <w:pPr>
                              <w:rPr>
                                <w:sz w:val="28"/>
                                <w:szCs w:val="28"/>
                              </w:rPr>
                            </w:pPr>
                            <w:r>
                              <w:rPr>
                                <w:sz w:val="28"/>
                                <w:szCs w:val="28"/>
                              </w:rPr>
                              <w:t>6</w:t>
                            </w:r>
                            <w:r>
                              <w:rPr>
                                <w:sz w:val="28"/>
                                <w:szCs w:val="28"/>
                              </w:rPr>
                              <w:tab/>
                              <w:t>Clarabelle Despeaux</w:t>
                            </w:r>
                          </w:p>
                          <w:p w14:paraId="264801AF" w14:textId="77777777" w:rsidR="001A25B4" w:rsidRDefault="001A25B4" w:rsidP="001A25B4">
                            <w:pPr>
                              <w:rPr>
                                <w:sz w:val="28"/>
                                <w:szCs w:val="28"/>
                              </w:rPr>
                            </w:pPr>
                            <w:r>
                              <w:rPr>
                                <w:sz w:val="28"/>
                                <w:szCs w:val="28"/>
                              </w:rPr>
                              <w:t>7</w:t>
                            </w:r>
                            <w:r>
                              <w:rPr>
                                <w:sz w:val="28"/>
                                <w:szCs w:val="28"/>
                              </w:rPr>
                              <w:tab/>
                              <w:t>Christi Grandstaff</w:t>
                            </w:r>
                          </w:p>
                          <w:p w14:paraId="337562B4" w14:textId="77777777" w:rsidR="001A25B4" w:rsidRDefault="001A25B4" w:rsidP="001A25B4">
                            <w:pPr>
                              <w:rPr>
                                <w:sz w:val="28"/>
                                <w:szCs w:val="28"/>
                              </w:rPr>
                            </w:pPr>
                            <w:r>
                              <w:rPr>
                                <w:sz w:val="28"/>
                                <w:szCs w:val="28"/>
                              </w:rPr>
                              <w:t>10</w:t>
                            </w:r>
                            <w:r>
                              <w:rPr>
                                <w:sz w:val="28"/>
                                <w:szCs w:val="28"/>
                              </w:rPr>
                              <w:tab/>
                              <w:t>Russ Delauter</w:t>
                            </w:r>
                          </w:p>
                          <w:p w14:paraId="39585BD9" w14:textId="77777777" w:rsidR="001A25B4" w:rsidRDefault="001A25B4" w:rsidP="001A25B4">
                            <w:pPr>
                              <w:rPr>
                                <w:sz w:val="28"/>
                                <w:szCs w:val="28"/>
                              </w:rPr>
                            </w:pPr>
                            <w:r>
                              <w:rPr>
                                <w:sz w:val="28"/>
                                <w:szCs w:val="28"/>
                              </w:rPr>
                              <w:t>13</w:t>
                            </w:r>
                            <w:r>
                              <w:rPr>
                                <w:sz w:val="28"/>
                                <w:szCs w:val="28"/>
                              </w:rPr>
                              <w:tab/>
                              <w:t>Meghan Swain</w:t>
                            </w:r>
                          </w:p>
                          <w:p w14:paraId="0DC8601D" w14:textId="77777777" w:rsidR="001A25B4" w:rsidRDefault="001A25B4" w:rsidP="001A25B4">
                            <w:pPr>
                              <w:rPr>
                                <w:sz w:val="28"/>
                                <w:szCs w:val="28"/>
                              </w:rPr>
                            </w:pPr>
                            <w:r>
                              <w:rPr>
                                <w:sz w:val="28"/>
                                <w:szCs w:val="28"/>
                              </w:rPr>
                              <w:t>13</w:t>
                            </w:r>
                            <w:r>
                              <w:rPr>
                                <w:sz w:val="28"/>
                                <w:szCs w:val="28"/>
                              </w:rPr>
                              <w:tab/>
                              <w:t>Sarah Tokar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752ACE" id="Text Box 2" o:spid="_x0000_s1029" type="#_x0000_t202" style="position:absolute;left:0;text-align:left;margin-left:260.3pt;margin-top:4.95pt;width:267.1pt;height:110.6pt;z-index:251984896;visibility:visible;mso-wrap-style:square;mso-width-percent:0;mso-height-percent:200;mso-wrap-distance-left:21.6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">
                <v:textbox style="mso-fit-shape-to-text:t">
                  <w:txbxContent>
                    <w:p w14:paraId="3BA426AE" w14:textId="77777777" w:rsidR="00342624" w:rsidRDefault="00100C80" w:rsidP="005E02A8">
                      <w:pPr>
                        <w:rPr>
                          <w:sz w:val="28"/>
                          <w:szCs w:val="28"/>
                        </w:rPr>
                      </w:pPr>
                      <w:r>
                        <w:rPr>
                          <w:noProof/>
                          <w:sz w:val="28"/>
                          <w:szCs w:val="28"/>
                        </w:rPr>
                        <w:drawing>
                          <wp:inline distT="0" distB="0" distL="0" distR="0" wp14:anchorId="6F4004AA" wp14:editId="69040729">
                            <wp:extent cx="3293833" cy="1210962"/>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iversary-animated-image-2[1].gif"/>
                                    <pic:cNvPicPr/>
                                  </pic:nvPicPr>
                                  <pic:blipFill>
                                    <a:blip r:embed="rId14">
                                      <a:extLst>
                                        <a:ext uri="{28A0092B-C50C-407E-A947-70E740481C1C}">
                                          <a14:useLocalDpi xmlns:a14="http://schemas.microsoft.com/office/drawing/2010/main" val="0"/>
                                        </a:ext>
                                      </a:extLst>
                                    </a:blip>
                                    <a:stretch>
                                      <a:fillRect/>
                                    </a:stretch>
                                  </pic:blipFill>
                                  <pic:spPr>
                                    <a:xfrm>
                                      <a:off x="0" y="0"/>
                                      <a:ext cx="3367645" cy="1238099"/>
                                    </a:xfrm>
                                    <a:prstGeom prst="rect">
                                      <a:avLst/>
                                    </a:prstGeom>
                                  </pic:spPr>
                                </pic:pic>
                              </a:graphicData>
                            </a:graphic>
                          </wp:inline>
                        </w:drawing>
                      </w:r>
                    </w:p>
                    <w:p w14:paraId="430DCD00" w14:textId="5236D3E8" w:rsidR="00742FE1" w:rsidRDefault="0019069D" w:rsidP="00742FE1">
                      <w:pPr>
                        <w:jc w:val="center"/>
                        <w:rPr>
                          <w:sz w:val="28"/>
                          <w:szCs w:val="28"/>
                          <w:u w:val="single"/>
                        </w:rPr>
                      </w:pPr>
                      <w:r>
                        <w:rPr>
                          <w:sz w:val="28"/>
                          <w:szCs w:val="28"/>
                          <w:u w:val="single"/>
                        </w:rPr>
                        <w:t>January Anniversaries</w:t>
                      </w:r>
                    </w:p>
                    <w:p w14:paraId="5C469AE5" w14:textId="1C6C4EF0" w:rsidR="005E02A8" w:rsidRDefault="001A25B4" w:rsidP="00742FE1">
                      <w:pPr>
                        <w:rPr>
                          <w:sz w:val="28"/>
                          <w:szCs w:val="28"/>
                        </w:rPr>
                      </w:pPr>
                      <w:r>
                        <w:rPr>
                          <w:sz w:val="28"/>
                          <w:szCs w:val="28"/>
                        </w:rPr>
                        <w:t xml:space="preserve"> </w:t>
                      </w:r>
                      <w:r w:rsidR="005E02A8">
                        <w:rPr>
                          <w:sz w:val="28"/>
                          <w:szCs w:val="28"/>
                        </w:rPr>
                        <w:t>7</w:t>
                      </w:r>
                      <w:r w:rsidR="005E02A8">
                        <w:rPr>
                          <w:sz w:val="28"/>
                          <w:szCs w:val="28"/>
                        </w:rPr>
                        <w:tab/>
                        <w:t>Christi and Ken Grandstaff</w:t>
                      </w:r>
                    </w:p>
                    <w:p w14:paraId="1BB1243A" w14:textId="5BA742B7" w:rsidR="005E02A8" w:rsidRDefault="005E02A8" w:rsidP="005E02A8">
                      <w:pPr>
                        <w:rPr>
                          <w:sz w:val="28"/>
                          <w:szCs w:val="28"/>
                        </w:rPr>
                      </w:pPr>
                      <w:r>
                        <w:rPr>
                          <w:sz w:val="28"/>
                          <w:szCs w:val="28"/>
                        </w:rPr>
                        <w:t>24</w:t>
                      </w:r>
                      <w:r>
                        <w:rPr>
                          <w:sz w:val="28"/>
                          <w:szCs w:val="28"/>
                        </w:rPr>
                        <w:tab/>
                        <w:t>Steve and Nancy Turner</w:t>
                      </w:r>
                    </w:p>
                    <w:p w14:paraId="3AB75B72" w14:textId="0D815B39" w:rsidR="0019069D" w:rsidRPr="0019069D" w:rsidRDefault="0019069D" w:rsidP="0019069D">
                      <w:pPr>
                        <w:jc w:val="center"/>
                        <w:rPr>
                          <w:sz w:val="28"/>
                          <w:szCs w:val="28"/>
                          <w:u w:val="single"/>
                        </w:rPr>
                      </w:pPr>
                      <w:r>
                        <w:rPr>
                          <w:sz w:val="28"/>
                          <w:szCs w:val="28"/>
                          <w:u w:val="single"/>
                        </w:rPr>
                        <w:t>February Anniversary</w:t>
                      </w:r>
                    </w:p>
                    <w:p w14:paraId="58B5C6B6" w14:textId="3F8137C1" w:rsidR="001A25B4" w:rsidRDefault="001A25B4" w:rsidP="001A25B4">
                      <w:pPr>
                        <w:rPr>
                          <w:sz w:val="28"/>
                          <w:szCs w:val="28"/>
                        </w:rPr>
                      </w:pPr>
                      <w:r>
                        <w:rPr>
                          <w:sz w:val="28"/>
                          <w:szCs w:val="28"/>
                        </w:rPr>
                        <w:t>23</w:t>
                      </w:r>
                      <w:r>
                        <w:rPr>
                          <w:sz w:val="28"/>
                          <w:szCs w:val="28"/>
                        </w:rPr>
                        <w:tab/>
                        <w:t>Mary and Bob Matovich</w:t>
                      </w:r>
                    </w:p>
                    <w:p w14:paraId="237D09C7" w14:textId="5B44CA8B" w:rsidR="001A25B4" w:rsidRDefault="0019069D" w:rsidP="0019069D">
                      <w:pPr>
                        <w:jc w:val="center"/>
                        <w:rPr>
                          <w:sz w:val="28"/>
                          <w:szCs w:val="28"/>
                        </w:rPr>
                      </w:pPr>
                      <w:r>
                        <w:rPr>
                          <w:sz w:val="28"/>
                          <w:szCs w:val="28"/>
                        </w:rPr>
                        <w:t>~~~~~~~~~~~~~~~</w:t>
                      </w:r>
                    </w:p>
                    <w:p w14:paraId="6E399FF9" w14:textId="49B58364" w:rsidR="001A25B4" w:rsidRDefault="001A25B4" w:rsidP="00742FE1">
                      <w:pPr>
                        <w:jc w:val="center"/>
                        <w:rPr>
                          <w:sz w:val="28"/>
                          <w:szCs w:val="28"/>
                          <w:u w:val="single"/>
                        </w:rPr>
                      </w:pPr>
                      <w:r>
                        <w:rPr>
                          <w:sz w:val="28"/>
                          <w:szCs w:val="28"/>
                          <w:u w:val="single"/>
                        </w:rPr>
                        <w:t>February</w:t>
                      </w:r>
                      <w:r w:rsidR="00742FE1">
                        <w:rPr>
                          <w:sz w:val="28"/>
                          <w:szCs w:val="28"/>
                          <w:u w:val="single"/>
                        </w:rPr>
                        <w:t xml:space="preserve"> Birthdays</w:t>
                      </w:r>
                    </w:p>
                    <w:p w14:paraId="33BAF4A4" w14:textId="77777777" w:rsidR="001A25B4" w:rsidRDefault="001A25B4" w:rsidP="001A25B4">
                      <w:pPr>
                        <w:rPr>
                          <w:sz w:val="28"/>
                          <w:szCs w:val="28"/>
                        </w:rPr>
                      </w:pPr>
                      <w:r>
                        <w:rPr>
                          <w:sz w:val="28"/>
                          <w:szCs w:val="28"/>
                        </w:rPr>
                        <w:t>6</w:t>
                      </w:r>
                      <w:r>
                        <w:rPr>
                          <w:sz w:val="28"/>
                          <w:szCs w:val="28"/>
                        </w:rPr>
                        <w:tab/>
                        <w:t>Clarabelle Despeaux</w:t>
                      </w:r>
                    </w:p>
                    <w:p w14:paraId="264801AF" w14:textId="77777777" w:rsidR="001A25B4" w:rsidRDefault="001A25B4" w:rsidP="001A25B4">
                      <w:pPr>
                        <w:rPr>
                          <w:sz w:val="28"/>
                          <w:szCs w:val="28"/>
                        </w:rPr>
                      </w:pPr>
                      <w:r>
                        <w:rPr>
                          <w:sz w:val="28"/>
                          <w:szCs w:val="28"/>
                        </w:rPr>
                        <w:t>7</w:t>
                      </w:r>
                      <w:r>
                        <w:rPr>
                          <w:sz w:val="28"/>
                          <w:szCs w:val="28"/>
                        </w:rPr>
                        <w:tab/>
                        <w:t>Christi Grandstaff</w:t>
                      </w:r>
                    </w:p>
                    <w:p w14:paraId="337562B4" w14:textId="77777777" w:rsidR="001A25B4" w:rsidRDefault="001A25B4" w:rsidP="001A25B4">
                      <w:pPr>
                        <w:rPr>
                          <w:sz w:val="28"/>
                          <w:szCs w:val="28"/>
                        </w:rPr>
                      </w:pPr>
                      <w:r>
                        <w:rPr>
                          <w:sz w:val="28"/>
                          <w:szCs w:val="28"/>
                        </w:rPr>
                        <w:t>10</w:t>
                      </w:r>
                      <w:r>
                        <w:rPr>
                          <w:sz w:val="28"/>
                          <w:szCs w:val="28"/>
                        </w:rPr>
                        <w:tab/>
                        <w:t>Russ Delauter</w:t>
                      </w:r>
                    </w:p>
                    <w:p w14:paraId="39585BD9" w14:textId="77777777" w:rsidR="001A25B4" w:rsidRDefault="001A25B4" w:rsidP="001A25B4">
                      <w:pPr>
                        <w:rPr>
                          <w:sz w:val="28"/>
                          <w:szCs w:val="28"/>
                        </w:rPr>
                      </w:pPr>
                      <w:r>
                        <w:rPr>
                          <w:sz w:val="28"/>
                          <w:szCs w:val="28"/>
                        </w:rPr>
                        <w:t>13</w:t>
                      </w:r>
                      <w:r>
                        <w:rPr>
                          <w:sz w:val="28"/>
                          <w:szCs w:val="28"/>
                        </w:rPr>
                        <w:tab/>
                        <w:t>Meghan Swain</w:t>
                      </w:r>
                    </w:p>
                    <w:p w14:paraId="0DC8601D" w14:textId="77777777" w:rsidR="001A25B4" w:rsidRDefault="001A25B4" w:rsidP="001A25B4">
                      <w:pPr>
                        <w:rPr>
                          <w:sz w:val="28"/>
                          <w:szCs w:val="28"/>
                        </w:rPr>
                      </w:pPr>
                      <w:r>
                        <w:rPr>
                          <w:sz w:val="28"/>
                          <w:szCs w:val="28"/>
                        </w:rPr>
                        <w:t>13</w:t>
                      </w:r>
                      <w:r>
                        <w:rPr>
                          <w:sz w:val="28"/>
                          <w:szCs w:val="28"/>
                        </w:rPr>
                        <w:tab/>
                        <w:t>Sarah Tokar</w:t>
                      </w:r>
                    </w:p>
                  </w:txbxContent>
                </v:textbox>
                <w10:wrap type="square" side="left"/>
              </v:shape>
            </w:pict>
          </mc:Fallback>
        </mc:AlternateContent>
      </w:r>
    </w:p>
    <w:p w14:paraId="7F782B34" w14:textId="1FA67174" w:rsidR="00080C8D" w:rsidRDefault="00724387" w:rsidP="006422B9">
      <w:pPr>
        <w:pStyle w:val="xydp1b47062msonormal"/>
        <w:shd w:val="clear" w:color="auto" w:fill="FFFFFF"/>
        <w:ind w:left="180"/>
        <w:jc w:val="both"/>
        <w:rPr>
          <w:color w:val="FFFFFF" w:themeColor="background1"/>
          <w:sz w:val="26"/>
          <w:szCs w:val="26"/>
        </w:rPr>
      </w:pPr>
      <w:r>
        <w:rPr>
          <w:noProof/>
        </w:rPr>
        <mc:AlternateContent>
          <mc:Choice Requires="wpg">
            <w:drawing>
              <wp:anchor distT="0" distB="0" distL="228600" distR="228600" simplePos="0" relativeHeight="251973632" behindDoc="0" locked="0" layoutInCell="1" allowOverlap="1" wp14:anchorId="6FC6B77C" wp14:editId="4C2AF775">
                <wp:simplePos x="0" y="0"/>
                <wp:positionH relativeFrom="page">
                  <wp:posOffset>4151870</wp:posOffset>
                </wp:positionH>
                <wp:positionV relativeFrom="page">
                  <wp:posOffset>976184</wp:posOffset>
                </wp:positionV>
                <wp:extent cx="3461385" cy="8192530"/>
                <wp:effectExtent l="0" t="0" r="5715" b="0"/>
                <wp:wrapSquare wrapText="bothSides"/>
                <wp:docPr id="8" name="Group 8"/>
                <wp:cNvGraphicFramePr/>
                <a:graphic xmlns:a="http://schemas.openxmlformats.org/drawingml/2006/main">
                  <a:graphicData uri="http://schemas.microsoft.com/office/word/2010/wordprocessingGroup">
                    <wpg:wgp>
                      <wpg:cNvGrpSpPr/>
                      <wpg:grpSpPr>
                        <a:xfrm>
                          <a:off x="0" y="0"/>
                          <a:ext cx="3461385" cy="8192530"/>
                          <a:chOff x="0" y="-1"/>
                          <a:chExt cx="2574648" cy="8229601"/>
                        </a:xfrm>
                      </wpg:grpSpPr>
                      <wps:wsp>
                        <wps:cNvPr id="9" name="Text Box 9"/>
                        <wps:cNvSpPr txBox="1"/>
                        <wps:spPr>
                          <a:xfrm>
                            <a:off x="193398" y="-1"/>
                            <a:ext cx="2381250" cy="8229469"/>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114F9461" w14:textId="77777777" w:rsidR="00933F24" w:rsidRDefault="00052D09" w:rsidP="00052D09">
                              <w:pPr>
                                <w:tabs>
                                  <w:tab w:val="right" w:pos="5220"/>
                                </w:tabs>
                                <w:jc w:val="both"/>
                                <w:rPr>
                                  <w:rFonts w:ascii="Arial" w:hAnsi="Arial" w:cs="Arial"/>
                                  <w:sz w:val="28"/>
                                  <w:szCs w:val="28"/>
                                </w:rPr>
                              </w:pPr>
                              <w:r>
                                <w:rPr>
                                  <w:rFonts w:ascii="Arial" w:hAnsi="Arial" w:cs="Arial"/>
                                  <w:sz w:val="28"/>
                                  <w:szCs w:val="28"/>
                                </w:rPr>
                                <w:t>The Thurmont Ministerium met on zoom, December 15</w:t>
                              </w:r>
                              <w:r w:rsidRPr="00CF07F9">
                                <w:rPr>
                                  <w:rFonts w:ascii="Arial" w:hAnsi="Arial" w:cs="Arial"/>
                                  <w:sz w:val="28"/>
                                  <w:szCs w:val="28"/>
                                  <w:vertAlign w:val="superscript"/>
                                </w:rPr>
                                <w:t>th</w:t>
                              </w:r>
                              <w:r>
                                <w:rPr>
                                  <w:rFonts w:ascii="Arial" w:hAnsi="Arial" w:cs="Arial"/>
                                  <w:sz w:val="28"/>
                                  <w:szCs w:val="28"/>
                                </w:rPr>
                                <w:t xml:space="preserve">.  The Christmas Gift program was successful again this year.  73 households were provided Christmas gifts by local churches via the Moravian church, and the Catoctin Episcopal parish.  Thank you to the Trinity members who contributed to the gift program.  </w:t>
                              </w:r>
                            </w:p>
                            <w:p w14:paraId="30D823B6" w14:textId="77777777" w:rsidR="00933F24" w:rsidRDefault="00052D09" w:rsidP="00052D09">
                              <w:pPr>
                                <w:tabs>
                                  <w:tab w:val="right" w:pos="5220"/>
                                </w:tabs>
                                <w:jc w:val="both"/>
                                <w:rPr>
                                  <w:rFonts w:ascii="Arial" w:hAnsi="Arial" w:cs="Arial"/>
                                  <w:sz w:val="28"/>
                                  <w:szCs w:val="28"/>
                                </w:rPr>
                              </w:pPr>
                              <w:r>
                                <w:rPr>
                                  <w:rFonts w:ascii="Arial" w:hAnsi="Arial" w:cs="Arial"/>
                                  <w:sz w:val="28"/>
                                  <w:szCs w:val="28"/>
                                </w:rPr>
                                <w:t>The Clothes Closet, at the Thurmont United Methodist church, had a successful open house on December 5</w:t>
                              </w:r>
                              <w:r w:rsidRPr="00287961">
                                <w:rPr>
                                  <w:rFonts w:ascii="Arial" w:hAnsi="Arial" w:cs="Arial"/>
                                  <w:sz w:val="28"/>
                                  <w:szCs w:val="28"/>
                                  <w:vertAlign w:val="superscript"/>
                                </w:rPr>
                                <w:t>th</w:t>
                              </w:r>
                              <w:r>
                                <w:rPr>
                                  <w:rFonts w:ascii="Arial" w:hAnsi="Arial" w:cs="Arial"/>
                                  <w:sz w:val="28"/>
                                  <w:szCs w:val="28"/>
                                </w:rPr>
                                <w:t xml:space="preserve">.  They had about 75 families who were served by the Clothes Closet. </w:t>
                              </w:r>
                            </w:p>
                            <w:p w14:paraId="012ED6E6" w14:textId="724030D5" w:rsidR="00052D09" w:rsidRDefault="00052D09" w:rsidP="00052D09">
                              <w:pPr>
                                <w:tabs>
                                  <w:tab w:val="right" w:pos="5220"/>
                                </w:tabs>
                                <w:jc w:val="both"/>
                                <w:rPr>
                                  <w:rFonts w:ascii="Arial" w:hAnsi="Arial" w:cs="Arial"/>
                                  <w:sz w:val="28"/>
                                  <w:szCs w:val="28"/>
                                </w:rPr>
                              </w:pPr>
                              <w:r>
                                <w:rPr>
                                  <w:rFonts w:ascii="Arial" w:hAnsi="Arial" w:cs="Arial"/>
                                  <w:sz w:val="28"/>
                                  <w:szCs w:val="28"/>
                                </w:rPr>
                                <w:t>The Food Bank gave away 200 frozen turkeys and many frozen chickens during the Thanksgiving holiday season, in addition to other holiday food.  The ministerium is continuing with the Emergency Shelter assistance program where they donate funds for temporary housing to those in need.  The state and federal food grants that were available during the pandemic, have now ended at the end of 2022.  We encourage your donations of food and money to the food bank, to offset the lack of government grants.</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1"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Pentagon 4"/>
                        <wps:cNvSpPr/>
                        <wps:spPr>
                          <a:xfrm>
                            <a:off x="0" y="12"/>
                            <a:ext cx="2466504" cy="615622"/>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F94C1D" w14:textId="1F227C7C" w:rsidR="002A59CC" w:rsidRDefault="00D92C93">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Ministerium Report</w:t>
                              </w:r>
                              <w:r w:rsidR="005F7766">
                                <w:rPr>
                                  <w:rFonts w:asciiTheme="majorHAnsi" w:eastAsiaTheme="majorEastAsia" w:hAnsiTheme="majorHAnsi" w:cstheme="majorBidi"/>
                                  <w:color w:val="FFFFFF" w:themeColor="background1"/>
                                  <w:sz w:val="26"/>
                                  <w:szCs w:val="26"/>
                                </w:rPr>
                                <w:t xml:space="preserve"> </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C6B77C" id="Group 8" o:spid="_x0000_s1030" style="position:absolute;left:0;text-align:left;margin-left:326.9pt;margin-top:76.85pt;width:272.55pt;height:645.1pt;z-index:251973632;mso-wrap-distance-left:18pt;mso-wrap-distance-right:18pt;mso-position-horizontal-relative:page;mso-position-vertical-relative:page" coordorigin="" coordsize="2574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">
                <v:shape id="Text Box 9" o:spid="_x0000_s1031" type="#_x0000_t202" style="position:absolute;left:1933;width:23813;height:8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pscMA&#10;AADaAAAADwAAAGRycy9kb3ducmV2LnhtbESPQWsCMRSE74X+h/AKvWlWoVq3RhGxUA8WtF56e2xe&#10;N6mbl7CJ6/rvjVDocZiZb5j5sneN6KiN1rOC0bAAQVx5bblWcPx6H7yCiAlZY+OZFFwpwnLx+DDH&#10;UvsL76k7pFpkCMcSFZiUQillrAw5jEMfiLP341uHKcu2lrrFS4a7Ro6LYiIdWs4LBgOtDVWnw9kp&#10;sCmEzffud/siZ9PxZ2doY49npZ6f+tUbiER9+g//tT+0ghncr+Qb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jpscMAAADaAAAADwAAAAAAAAAAAAAAAACYAgAAZHJzL2Rv&#10;d25yZXYueG1sUEsFBgAAAAAEAAQA9QAAAIgDAAAAAA==&#10;" fillcolor="#efede3 [2899]" stroked="f" strokeweight=".5pt">
                  <v:fill color2="#eae7d9 [3139]" rotate="t" focusposition=".5,.5" focussize="-.5,-.5" focus="100%" type="gradientRadial"/>
                  <v:textbox inset="14.4pt,1in,14.4pt,14.4pt">
                    <w:txbxContent>
                      <w:p w14:paraId="114F9461" w14:textId="77777777" w:rsidR="00933F24" w:rsidRDefault="00052D09" w:rsidP="00052D09">
                        <w:pPr>
                          <w:tabs>
                            <w:tab w:val="right" w:pos="5220"/>
                          </w:tabs>
                          <w:jc w:val="both"/>
                          <w:rPr>
                            <w:rFonts w:ascii="Arial" w:hAnsi="Arial" w:cs="Arial"/>
                            <w:sz w:val="28"/>
                            <w:szCs w:val="28"/>
                          </w:rPr>
                        </w:pPr>
                        <w:r>
                          <w:rPr>
                            <w:rFonts w:ascii="Arial" w:hAnsi="Arial" w:cs="Arial"/>
                            <w:sz w:val="28"/>
                            <w:szCs w:val="28"/>
                          </w:rPr>
                          <w:t>The Thurmont Ministerium met on zoom, December 15</w:t>
                        </w:r>
                        <w:r w:rsidRPr="00CF07F9">
                          <w:rPr>
                            <w:rFonts w:ascii="Arial" w:hAnsi="Arial" w:cs="Arial"/>
                            <w:sz w:val="28"/>
                            <w:szCs w:val="28"/>
                            <w:vertAlign w:val="superscript"/>
                          </w:rPr>
                          <w:t>th</w:t>
                        </w:r>
                        <w:r>
                          <w:rPr>
                            <w:rFonts w:ascii="Arial" w:hAnsi="Arial" w:cs="Arial"/>
                            <w:sz w:val="28"/>
                            <w:szCs w:val="28"/>
                          </w:rPr>
                          <w:t xml:space="preserve">.  The Christmas Gift program was successful again this year.  73 households were provided Christmas gifts by local churches via the Moravian church, and the Catoctin Episcopal parish.  Thank you to the Trinity members who contributed to the gift program.  </w:t>
                        </w:r>
                      </w:p>
                      <w:p w14:paraId="30D823B6" w14:textId="77777777" w:rsidR="00933F24" w:rsidRDefault="00052D09" w:rsidP="00052D09">
                        <w:pPr>
                          <w:tabs>
                            <w:tab w:val="right" w:pos="5220"/>
                          </w:tabs>
                          <w:jc w:val="both"/>
                          <w:rPr>
                            <w:rFonts w:ascii="Arial" w:hAnsi="Arial" w:cs="Arial"/>
                            <w:sz w:val="28"/>
                            <w:szCs w:val="28"/>
                          </w:rPr>
                        </w:pPr>
                        <w:r>
                          <w:rPr>
                            <w:rFonts w:ascii="Arial" w:hAnsi="Arial" w:cs="Arial"/>
                            <w:sz w:val="28"/>
                            <w:szCs w:val="28"/>
                          </w:rPr>
                          <w:t>The Clothes Closet, at the Thurmont United Methodist church, had a successful open house on December 5</w:t>
                        </w:r>
                        <w:r w:rsidRPr="00287961">
                          <w:rPr>
                            <w:rFonts w:ascii="Arial" w:hAnsi="Arial" w:cs="Arial"/>
                            <w:sz w:val="28"/>
                            <w:szCs w:val="28"/>
                            <w:vertAlign w:val="superscript"/>
                          </w:rPr>
                          <w:t>th</w:t>
                        </w:r>
                        <w:r>
                          <w:rPr>
                            <w:rFonts w:ascii="Arial" w:hAnsi="Arial" w:cs="Arial"/>
                            <w:sz w:val="28"/>
                            <w:szCs w:val="28"/>
                          </w:rPr>
                          <w:t xml:space="preserve">.  They had about 75 families who were served by the Clothes Closet. </w:t>
                        </w:r>
                      </w:p>
                      <w:p w14:paraId="012ED6E6" w14:textId="724030D5" w:rsidR="00052D09" w:rsidRDefault="00052D09" w:rsidP="00052D09">
                        <w:pPr>
                          <w:tabs>
                            <w:tab w:val="right" w:pos="5220"/>
                          </w:tabs>
                          <w:jc w:val="both"/>
                          <w:rPr>
                            <w:rFonts w:ascii="Arial" w:hAnsi="Arial" w:cs="Arial"/>
                            <w:sz w:val="28"/>
                            <w:szCs w:val="28"/>
                          </w:rPr>
                        </w:pPr>
                        <w:r>
                          <w:rPr>
                            <w:rFonts w:ascii="Arial" w:hAnsi="Arial" w:cs="Arial"/>
                            <w:sz w:val="28"/>
                            <w:szCs w:val="28"/>
                          </w:rPr>
                          <w:t>The Food Bank gave away 200 frozen turkeys and many frozen chickens during the Thanksgiving holiday season, in addition to other holiday food.  The ministerium is continuing with the Emergency Shelter assistance program where they donate funds for temporary housing to those in need.  The state and federal food grants that were available during the pandemic, have now ended at the end of 2022.  We encourage your donations of food and money to the food bank, to offset the lack of government grants.</w:t>
                        </w:r>
                      </w:p>
                    </w:txbxContent>
                  </v:textbox>
                </v:shape>
                <v:rect id="Rectangle 3" o:spid="_x0000_s1032"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8z8MA&#10;AADbAAAADwAAAGRycy9kb3ducmV2LnhtbERPS2sCMRC+C/0PYQreNKsH0dUoUii0iIgPSr2Nm3Gz&#10;upksm+iu/fWmUOhtPr7nzBatLcWdal84VjDoJyCIM6cLzhUc9u+9MQgfkDWWjknBgzws5i+dGaba&#10;Nbyl+y7kIoawT1GBCaFKpfSZIYu+7yriyJ1dbTFEWOdS19jEcFvKYZKMpMWCY4PBit4MZdfdzSpw&#10;l5/JYdWsr6e9mWRfx2H+/blplOq+tsspiEBt+Bf/uT90nD+A31/i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M8z8MAAADbAAAADwAAAAAAAAAAAAAAAACYAgAAZHJzL2Rv&#10;d25yZXYueG1sUEsFBgAAAAAEAAQA9QAAAIgDAAAAAA==&#10;" fillcolor="#505046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3" type="#_x0000_t15" style="position:absolute;width:24665;height:6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Q1MMA&#10;AADbAAAADwAAAGRycy9kb3ducmV2LnhtbESPT4vCMBDF7wt+hzDC3myqokg1ioiKt8U/B72NzdhU&#10;m0lpona//WZhYW8zvDfv92a2aG0lXtT40rGCfpKCIM6dLrlQcDpuehMQPiBrrByTgm/ysJh3PmaY&#10;affmPb0OoRAxhH2GCkwIdSalzw1Z9ImriaN2c43FENemkLrBdwy3lRyk6VhaLDkSDNa0MpQ/Dk8b&#10;uf46qr+2PHTVbbQjeTfry3mv1Ge3XU5BBGrDv/nveqdj/QH8/hIH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PQ1MMAAADbAAAADwAAAAAAAAAAAAAAAACYAgAAZHJzL2Rv&#10;d25yZXYueG1sUEsFBgAAAAAEAAQA9QAAAIgDAAAAAA==&#10;" adj="18904" fillcolor="#e84c22 [3204]" stroked="f" strokeweight="1pt">
                  <v:textbox inset="28.8pt,0,14.4pt,0">
                    <w:txbxContent>
                      <w:p w14:paraId="25F94C1D" w14:textId="1F227C7C" w:rsidR="002A59CC" w:rsidRDefault="00D92C93">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Ministerium Report</w:t>
                        </w:r>
                        <w:r w:rsidR="005F7766">
                          <w:rPr>
                            <w:rFonts w:asciiTheme="majorHAnsi" w:eastAsiaTheme="majorEastAsia" w:hAnsiTheme="majorHAnsi" w:cstheme="majorBidi"/>
                            <w:color w:val="FFFFFF" w:themeColor="background1"/>
                            <w:sz w:val="26"/>
                            <w:szCs w:val="26"/>
                          </w:rPr>
                          <w:t xml:space="preserve"> </w:t>
                        </w:r>
                      </w:p>
                    </w:txbxContent>
                  </v:textbox>
                </v:shape>
                <w10:wrap type="square" anchorx="page" anchory="page"/>
              </v:group>
            </w:pict>
          </mc:Fallback>
        </mc:AlternateContent>
      </w:r>
      <w:r w:rsidR="00F13C11" w:rsidRPr="00C81468">
        <w:rPr>
          <w:noProof/>
          <w:sz w:val="28"/>
          <w:szCs w:val="28"/>
        </w:rPr>
        <mc:AlternateContent>
          <mc:Choice Requires="wps">
            <w:drawing>
              <wp:anchor distT="365760" distB="365760" distL="365760" distR="365760" simplePos="0" relativeHeight="251958272" behindDoc="1" locked="0" layoutInCell="1" allowOverlap="1" wp14:anchorId="2B1099C8" wp14:editId="4F5B313A">
                <wp:simplePos x="0" y="0"/>
                <wp:positionH relativeFrom="margin">
                  <wp:posOffset>344805</wp:posOffset>
                </wp:positionH>
                <wp:positionV relativeFrom="margin">
                  <wp:posOffset>558165</wp:posOffset>
                </wp:positionV>
                <wp:extent cx="3002915" cy="6871970"/>
                <wp:effectExtent l="0" t="0" r="6985" b="5080"/>
                <wp:wrapTight wrapText="bothSides">
                  <wp:wrapPolygon edited="0">
                    <wp:start x="0" y="0"/>
                    <wp:lineTo x="0" y="21556"/>
                    <wp:lineTo x="21513" y="21556"/>
                    <wp:lineTo x="21513"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002915" cy="6871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DD0D5" w14:textId="0E50E906" w:rsidR="00430692" w:rsidRDefault="00A52611" w:rsidP="00430692">
                            <w:pPr>
                              <w:pStyle w:val="TOCHeading"/>
                              <w:numPr>
                                <w:ilvl w:val="0"/>
                                <w:numId w:val="0"/>
                              </w:numPr>
                              <w:spacing w:before="40" w:after="40"/>
                              <w:ind w:left="90"/>
                              <w:rPr>
                                <w:rFonts w:asciiTheme="minorHAnsi" w:hAnsiTheme="minorHAnsi"/>
                                <w:sz w:val="28"/>
                                <w:szCs w:val="28"/>
                              </w:rPr>
                            </w:pPr>
                            <w:r w:rsidRPr="00027639">
                              <w:rPr>
                                <w:noProof/>
                                <w:sz w:val="28"/>
                                <w:szCs w:val="28"/>
                              </w:rPr>
                              <w:drawing>
                                <wp:inline distT="0" distB="0" distL="0" distR="0" wp14:anchorId="638A2CBD" wp14:editId="0E06A378">
                                  <wp:extent cx="853564" cy="864102"/>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azer_CoreySumiEngaged_0202.JPG"/>
                                          <pic:cNvPicPr/>
                                        </pic:nvPicPr>
                                        <pic:blipFill rotWithShape="1">
                                          <a:blip r:embed="rId15" cstate="print">
                                            <a:extLst>
                                              <a:ext uri="{28A0092B-C50C-407E-A947-70E740481C1C}">
                                                <a14:useLocalDpi xmlns:a14="http://schemas.microsoft.com/office/drawing/2010/main" val="0"/>
                                              </a:ext>
                                            </a:extLst>
                                          </a:blip>
                                          <a:srcRect l="27767" t="33311" r="22245" b="32911"/>
                                          <a:stretch/>
                                        </pic:blipFill>
                                        <pic:spPr bwMode="auto">
                                          <a:xfrm>
                                            <a:off x="0" y="0"/>
                                            <a:ext cx="867423" cy="878132"/>
                                          </a:xfrm>
                                          <a:prstGeom prst="rect">
                                            <a:avLst/>
                                          </a:prstGeom>
                                          <a:ln>
                                            <a:noFill/>
                                          </a:ln>
                                          <a:extLst>
                                            <a:ext uri="{53640926-AAD7-44D8-BBD7-CCE9431645EC}">
                                              <a14:shadowObscured xmlns:a14="http://schemas.microsoft.com/office/drawing/2010/main"/>
                                            </a:ext>
                                          </a:extLst>
                                        </pic:spPr>
                                      </pic:pic>
                                    </a:graphicData>
                                  </a:graphic>
                                </wp:inline>
                              </w:drawing>
                            </w:r>
                            <w:r w:rsidR="004F296B" w:rsidRPr="00027639">
                              <w:rPr>
                                <w:rFonts w:asciiTheme="minorHAnsi" w:hAnsiTheme="minorHAnsi"/>
                                <w:noProof/>
                                <w:sz w:val="28"/>
                                <w:szCs w:val="28"/>
                              </w:rPr>
                              <w:drawing>
                                <wp:inline distT="0" distB="0" distL="0" distR="0" wp14:anchorId="51084B3E" wp14:editId="463B6EFA">
                                  <wp:extent cx="1964563" cy="8642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ssionary3.jpg"/>
                                          <pic:cNvPicPr/>
                                        </pic:nvPicPr>
                                        <pic:blipFill rotWithShape="1">
                                          <a:blip r:embed="rId16">
                                            <a:extLst>
                                              <a:ext uri="{28A0092B-C50C-407E-A947-70E740481C1C}">
                                                <a14:useLocalDpi xmlns:a14="http://schemas.microsoft.com/office/drawing/2010/main" val="0"/>
                                              </a:ext>
                                            </a:extLst>
                                          </a:blip>
                                          <a:srcRect t="3473" b="18161"/>
                                          <a:stretch/>
                                        </pic:blipFill>
                                        <pic:spPr bwMode="auto">
                                          <a:xfrm>
                                            <a:off x="0" y="0"/>
                                            <a:ext cx="2024041" cy="890400"/>
                                          </a:xfrm>
                                          <a:prstGeom prst="rect">
                                            <a:avLst/>
                                          </a:prstGeom>
                                          <a:ln>
                                            <a:noFill/>
                                          </a:ln>
                                          <a:extLst>
                                            <a:ext uri="{53640926-AAD7-44D8-BBD7-CCE9431645EC}">
                                              <a14:shadowObscured xmlns:a14="http://schemas.microsoft.com/office/drawing/2010/main"/>
                                            </a:ext>
                                          </a:extLst>
                                        </pic:spPr>
                                      </pic:pic>
                                    </a:graphicData>
                                  </a:graphic>
                                </wp:inline>
                              </w:drawing>
                            </w:r>
                          </w:p>
                          <w:p w14:paraId="5A9417D9" w14:textId="77777777" w:rsidR="00430692" w:rsidRPr="00961C50" w:rsidRDefault="00430692" w:rsidP="00430692">
                            <w:pPr>
                              <w:rPr>
                                <w:rFonts w:cs="Helvetica"/>
                                <w:color w:val="000000"/>
                                <w:shd w:val="clear" w:color="auto" w:fill="FFFFFF"/>
                              </w:rPr>
                            </w:pPr>
                            <w:r w:rsidRPr="00961C50">
                              <w:rPr>
                                <w:rFonts w:cs="Helvetica"/>
                                <w:color w:val="000000"/>
                                <w:shd w:val="clear" w:color="auto" w:fill="FFFFFF"/>
                              </w:rPr>
                              <w:t>Corey and Natsumi Ellis</w:t>
                            </w:r>
                          </w:p>
                          <w:p w14:paraId="08C9C780" w14:textId="35513E5E" w:rsidR="00C81468" w:rsidRDefault="00C81468" w:rsidP="00430692">
                            <w:pPr>
                              <w:pStyle w:val="TOCHeading"/>
                              <w:numPr>
                                <w:ilvl w:val="0"/>
                                <w:numId w:val="0"/>
                              </w:numPr>
                              <w:spacing w:before="40" w:after="40"/>
                              <w:ind w:left="90"/>
                              <w:jc w:val="right"/>
                              <w:rPr>
                                <w:rFonts w:asciiTheme="minorHAnsi" w:hAnsiTheme="minorHAnsi"/>
                                <w:sz w:val="28"/>
                                <w:szCs w:val="28"/>
                              </w:rPr>
                            </w:pPr>
                            <w:r w:rsidRPr="00027639">
                              <w:rPr>
                                <w:rFonts w:asciiTheme="minorHAnsi" w:hAnsiTheme="minorHAnsi"/>
                                <w:sz w:val="28"/>
                                <w:szCs w:val="28"/>
                              </w:rPr>
                              <w:t>Trinity’s Mission Sponsorship</w:t>
                            </w:r>
                          </w:p>
                          <w:p w14:paraId="68E5290A" w14:textId="08EF033E" w:rsidR="00D279F0" w:rsidRDefault="00742FE1" w:rsidP="00D279F0">
                            <w:r>
                              <w:t>I wanted to share below is Corey Ellis’ Christmas card and wishes for Trinity.</w:t>
                            </w:r>
                          </w:p>
                          <w:p w14:paraId="558E5D05" w14:textId="5FDD3579" w:rsidR="00171484" w:rsidRDefault="006149F1" w:rsidP="00D279F0">
                            <w:r>
                              <w:object w:dxaOrig="9180" w:dyaOrig="11880" w14:anchorId="44595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9pt;height:594pt" o:ole="">
                                  <v:imagedata r:id="rId17" o:title=""/>
                                </v:shape>
                                <o:OLEObject Type="Embed" ProgID="Acrobat.Document.DC" ShapeID="_x0000_i1028" DrawAspect="Content" ObjectID="_1734277488" r:id="rId18"/>
                              </w:object>
                            </w:r>
                            <w:r w:rsidR="009E6796">
                              <w:object w:dxaOrig="9180" w:dyaOrig="11880" w14:anchorId="2715795D">
                                <v:shape id="_x0000_i1029" type="#_x0000_t75" style="width:238.2pt;height:594pt" o:ole="">
                                  <v:imagedata r:id="rId19" o:title="" cropright="31577f"/>
                                </v:shape>
                                <o:OLEObject Type="Embed" ProgID="Acrobat.Document.DC" ShapeID="_x0000_i1029" DrawAspect="Content" ObjectID="_1734277489" r:id="rId20"/>
                              </w:object>
                            </w:r>
                          </w:p>
                          <w:p w14:paraId="1102C296" w14:textId="7AF93067" w:rsidR="004A1E10" w:rsidRDefault="004A1E10" w:rsidP="00C230D3">
                            <w:pPr>
                              <w:spacing w:line="276" w:lineRule="auto"/>
                              <w:jc w:val="right"/>
                              <w:rPr>
                                <w:rFonts w:cs="Helvetica"/>
                                <w:color w:val="000000"/>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099C8" id="Text Box 3" o:spid="_x0000_s1034" type="#_x0000_t202" style="position:absolute;left:0;text-align:left;margin-left:27.15pt;margin-top:43.95pt;width:236.45pt;height:541.1pt;z-index:-2513582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" filled="f" stroked="f" strokeweight=".5pt">
                <v:textbox inset="0,0,0,0">
                  <w:txbxContent>
                    <w:p w14:paraId="254DD0D5" w14:textId="0E50E906" w:rsidR="00430692" w:rsidRDefault="00A52611" w:rsidP="00430692">
                      <w:pPr>
                        <w:pStyle w:val="TOCHeading"/>
                        <w:numPr>
                          <w:ilvl w:val="0"/>
                          <w:numId w:val="0"/>
                        </w:numPr>
                        <w:spacing w:before="40" w:after="40"/>
                        <w:ind w:left="90"/>
                        <w:rPr>
                          <w:rFonts w:asciiTheme="minorHAnsi" w:hAnsiTheme="minorHAnsi"/>
                          <w:sz w:val="28"/>
                          <w:szCs w:val="28"/>
                        </w:rPr>
                      </w:pPr>
                      <w:r w:rsidRPr="00027639">
                        <w:rPr>
                          <w:noProof/>
                          <w:sz w:val="28"/>
                          <w:szCs w:val="28"/>
                        </w:rPr>
                        <w:drawing>
                          <wp:inline distT="0" distB="0" distL="0" distR="0" wp14:anchorId="638A2CBD" wp14:editId="0E06A378">
                            <wp:extent cx="853564" cy="864102"/>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azer_CoreySumiEngaged_0202.JPG"/>
                                    <pic:cNvPicPr/>
                                  </pic:nvPicPr>
                                  <pic:blipFill rotWithShape="1">
                                    <a:blip r:embed="rId21" cstate="print">
                                      <a:extLst>
                                        <a:ext uri="{28A0092B-C50C-407E-A947-70E740481C1C}">
                                          <a14:useLocalDpi xmlns:a14="http://schemas.microsoft.com/office/drawing/2010/main" val="0"/>
                                        </a:ext>
                                      </a:extLst>
                                    </a:blip>
                                    <a:srcRect l="27767" t="33311" r="22245" b="32911"/>
                                    <a:stretch/>
                                  </pic:blipFill>
                                  <pic:spPr bwMode="auto">
                                    <a:xfrm>
                                      <a:off x="0" y="0"/>
                                      <a:ext cx="867423" cy="878132"/>
                                    </a:xfrm>
                                    <a:prstGeom prst="rect">
                                      <a:avLst/>
                                    </a:prstGeom>
                                    <a:ln>
                                      <a:noFill/>
                                    </a:ln>
                                    <a:extLst>
                                      <a:ext uri="{53640926-AAD7-44D8-BBD7-CCE9431645EC}">
                                        <a14:shadowObscured xmlns:a14="http://schemas.microsoft.com/office/drawing/2010/main"/>
                                      </a:ext>
                                    </a:extLst>
                                  </pic:spPr>
                                </pic:pic>
                              </a:graphicData>
                            </a:graphic>
                          </wp:inline>
                        </w:drawing>
                      </w:r>
                      <w:r w:rsidR="004F296B" w:rsidRPr="00027639">
                        <w:rPr>
                          <w:rFonts w:asciiTheme="minorHAnsi" w:hAnsiTheme="minorHAnsi"/>
                          <w:noProof/>
                          <w:sz w:val="28"/>
                          <w:szCs w:val="28"/>
                        </w:rPr>
                        <w:drawing>
                          <wp:inline distT="0" distB="0" distL="0" distR="0" wp14:anchorId="51084B3E" wp14:editId="463B6EFA">
                            <wp:extent cx="1964563" cy="8642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ssionary3.jpg"/>
                                    <pic:cNvPicPr/>
                                  </pic:nvPicPr>
                                  <pic:blipFill rotWithShape="1">
                                    <a:blip r:embed="rId22">
                                      <a:extLst>
                                        <a:ext uri="{28A0092B-C50C-407E-A947-70E740481C1C}">
                                          <a14:useLocalDpi xmlns:a14="http://schemas.microsoft.com/office/drawing/2010/main" val="0"/>
                                        </a:ext>
                                      </a:extLst>
                                    </a:blip>
                                    <a:srcRect t="3473" b="18161"/>
                                    <a:stretch/>
                                  </pic:blipFill>
                                  <pic:spPr bwMode="auto">
                                    <a:xfrm>
                                      <a:off x="0" y="0"/>
                                      <a:ext cx="2024041" cy="890400"/>
                                    </a:xfrm>
                                    <a:prstGeom prst="rect">
                                      <a:avLst/>
                                    </a:prstGeom>
                                    <a:ln>
                                      <a:noFill/>
                                    </a:ln>
                                    <a:extLst>
                                      <a:ext uri="{53640926-AAD7-44D8-BBD7-CCE9431645EC}">
                                        <a14:shadowObscured xmlns:a14="http://schemas.microsoft.com/office/drawing/2010/main"/>
                                      </a:ext>
                                    </a:extLst>
                                  </pic:spPr>
                                </pic:pic>
                              </a:graphicData>
                            </a:graphic>
                          </wp:inline>
                        </w:drawing>
                      </w:r>
                    </w:p>
                    <w:p w14:paraId="5A9417D9" w14:textId="77777777" w:rsidR="00430692" w:rsidRPr="00961C50" w:rsidRDefault="00430692" w:rsidP="00430692">
                      <w:pPr>
                        <w:rPr>
                          <w:rFonts w:cs="Helvetica"/>
                          <w:color w:val="000000"/>
                          <w:shd w:val="clear" w:color="auto" w:fill="FFFFFF"/>
                        </w:rPr>
                      </w:pPr>
                      <w:r w:rsidRPr="00961C50">
                        <w:rPr>
                          <w:rFonts w:cs="Helvetica"/>
                          <w:color w:val="000000"/>
                          <w:shd w:val="clear" w:color="auto" w:fill="FFFFFF"/>
                        </w:rPr>
                        <w:t>Corey and Natsumi Ellis</w:t>
                      </w:r>
                    </w:p>
                    <w:p w14:paraId="08C9C780" w14:textId="35513E5E" w:rsidR="00C81468" w:rsidRDefault="00C81468" w:rsidP="00430692">
                      <w:pPr>
                        <w:pStyle w:val="TOCHeading"/>
                        <w:numPr>
                          <w:ilvl w:val="0"/>
                          <w:numId w:val="0"/>
                        </w:numPr>
                        <w:spacing w:before="40" w:after="40"/>
                        <w:ind w:left="90"/>
                        <w:jc w:val="right"/>
                        <w:rPr>
                          <w:rFonts w:asciiTheme="minorHAnsi" w:hAnsiTheme="minorHAnsi"/>
                          <w:sz w:val="28"/>
                          <w:szCs w:val="28"/>
                        </w:rPr>
                      </w:pPr>
                      <w:r w:rsidRPr="00027639">
                        <w:rPr>
                          <w:rFonts w:asciiTheme="minorHAnsi" w:hAnsiTheme="minorHAnsi"/>
                          <w:sz w:val="28"/>
                          <w:szCs w:val="28"/>
                        </w:rPr>
                        <w:t>Trinity’s Mission Sponsorship</w:t>
                      </w:r>
                    </w:p>
                    <w:p w14:paraId="68E5290A" w14:textId="08EF033E" w:rsidR="00D279F0" w:rsidRDefault="00742FE1" w:rsidP="00D279F0">
                      <w:r>
                        <w:t>I wanted to share below is Corey Ellis’ Christmas card and wishes for Trinity.</w:t>
                      </w:r>
                    </w:p>
                    <w:p w14:paraId="558E5D05" w14:textId="5FDD3579" w:rsidR="00171484" w:rsidRDefault="006149F1" w:rsidP="00D279F0">
                      <w:r>
                        <w:object w:dxaOrig="9180" w:dyaOrig="11880" w14:anchorId="445952E6">
                          <v:shape id="_x0000_i1029" type="#_x0000_t75" style="width:459pt;height:594pt" o:ole="">
                            <v:imagedata r:id="rId23" o:title=""/>
                          </v:shape>
                          <o:OLEObject Type="Embed" ProgID="Acrobat.Document.DC" ShapeID="_x0000_i1029" DrawAspect="Content" ObjectID="_1734174287" r:id="rId24"/>
                        </w:object>
                      </w:r>
                      <w:r w:rsidR="009E6796">
                        <w:object w:dxaOrig="9180" w:dyaOrig="11880" w14:anchorId="2715795D">
                          <v:shape id="_x0000_i1028" type="#_x0000_t75" style="width:238.2pt;height:594pt" o:ole="">
                            <v:imagedata r:id="rId25" o:title="" cropright="31577f"/>
                          </v:shape>
                          <o:OLEObject Type="Embed" ProgID="Acrobat.Document.DC" ShapeID="_x0000_i1028" DrawAspect="Content" ObjectID="_1734174288" r:id="rId26"/>
                        </w:object>
                      </w:r>
                    </w:p>
                    <w:p w14:paraId="1102C296" w14:textId="7AF93067" w:rsidR="004A1E10" w:rsidRDefault="004A1E10" w:rsidP="00C230D3">
                      <w:pPr>
                        <w:spacing w:line="276" w:lineRule="auto"/>
                        <w:jc w:val="right"/>
                        <w:rPr>
                          <w:rFonts w:cs="Helvetica"/>
                          <w:color w:val="000000"/>
                          <w:shd w:val="clear" w:color="auto" w:fill="FFFFFF"/>
                        </w:rPr>
                      </w:pPr>
                    </w:p>
                  </w:txbxContent>
                </v:textbox>
                <w10:wrap type="tight" anchorx="margin" anchory="margin"/>
              </v:shape>
            </w:pict>
          </mc:Fallback>
        </mc:AlternateContent>
      </w:r>
      <w:r w:rsidR="008A519E">
        <w:rPr>
          <w:color w:val="FFFFFF" w:themeColor="background1"/>
          <w:sz w:val="26"/>
          <w:szCs w:val="26"/>
        </w:rPr>
        <w:t>7</w:t>
      </w:r>
      <w:r w:rsidR="00643B6B">
        <w:rPr>
          <w:color w:val="FFFFFF" w:themeColor="background1"/>
          <w:sz w:val="26"/>
          <w:szCs w:val="26"/>
        </w:rPr>
        <w:t>w2</w:t>
      </w:r>
    </w:p>
    <w:p w14:paraId="18AF994F" w14:textId="42BC2D85" w:rsidR="0023580C" w:rsidRDefault="0023580C" w:rsidP="00B0722A">
      <w:pPr>
        <w:framePr w:h="8388" w:hRule="exact" w:wrap="auto" w:hAnchor="text"/>
        <w:sectPr w:rsidR="0023580C" w:rsidSect="009E699D">
          <w:pgSz w:w="12240" w:h="15840" w:code="1"/>
          <w:pgMar w:top="1152" w:right="900" w:bottom="720" w:left="806" w:header="360" w:footer="720" w:gutter="0"/>
          <w:cols w:space="720"/>
          <w:docGrid w:linePitch="360"/>
        </w:sectPr>
      </w:pPr>
    </w:p>
    <w:p w14:paraId="0573C614" w14:textId="63C79159" w:rsidR="00B33584" w:rsidRDefault="00FB082E" w:rsidP="006422B9">
      <w:pPr>
        <w:shd w:val="clear" w:color="auto" w:fill="FFFFFF"/>
        <w:spacing w:before="100" w:beforeAutospacing="1" w:after="100" w:afterAutospacing="1"/>
        <w:jc w:val="both"/>
      </w:pPr>
      <w:r w:rsidRPr="00171484">
        <w:rPr>
          <w:rFonts w:ascii="Bookman Old Style" w:hAnsi="Bookman Old Style" w:cs="Arial"/>
          <w:noProof/>
          <w:color w:val="000000"/>
        </w:rPr>
        <mc:AlternateContent>
          <mc:Choice Requires="wpg">
            <w:drawing>
              <wp:anchor distT="0" distB="0" distL="114300" distR="114300" simplePos="0" relativeHeight="251987968" behindDoc="0" locked="0" layoutInCell="1" allowOverlap="1" wp14:anchorId="2CDC3F7E" wp14:editId="10362DFA">
                <wp:simplePos x="0" y="0"/>
                <wp:positionH relativeFrom="page">
                  <wp:posOffset>4201296</wp:posOffset>
                </wp:positionH>
                <wp:positionV relativeFrom="page">
                  <wp:posOffset>926757</wp:posOffset>
                </wp:positionV>
                <wp:extent cx="3208655" cy="3793525"/>
                <wp:effectExtent l="0" t="0" r="10795" b="16510"/>
                <wp:wrapSquare wrapText="bothSides"/>
                <wp:docPr id="211" name="Group 211"/>
                <wp:cNvGraphicFramePr/>
                <a:graphic xmlns:a="http://schemas.openxmlformats.org/drawingml/2006/main">
                  <a:graphicData uri="http://schemas.microsoft.com/office/word/2010/wordprocessingGroup">
                    <wpg:wgp>
                      <wpg:cNvGrpSpPr/>
                      <wpg:grpSpPr>
                        <a:xfrm>
                          <a:off x="0" y="0"/>
                          <a:ext cx="3208655" cy="3793525"/>
                          <a:chOff x="-93250" y="-3"/>
                          <a:chExt cx="2568597" cy="8508735"/>
                        </a:xfrm>
                      </wpg:grpSpPr>
                      <wps:wsp>
                        <wps:cNvPr id="212" name="AutoShape 14"/>
                        <wps:cNvSpPr>
                          <a:spLocks noChangeArrowheads="1"/>
                        </wps:cNvSpPr>
                        <wps:spPr bwMode="auto">
                          <a:xfrm>
                            <a:off x="-93250" y="-1"/>
                            <a:ext cx="2568597" cy="8508733"/>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7AD47181" w14:textId="18E787B9" w:rsidR="00171484" w:rsidRDefault="00171484">
                              <w:pPr>
                                <w:spacing w:before="880" w:after="240" w:line="240" w:lineRule="auto"/>
                                <w:rPr>
                                  <w:rFonts w:asciiTheme="majorHAnsi" w:eastAsiaTheme="majorEastAsia" w:hAnsiTheme="majorHAnsi" w:cstheme="majorBidi"/>
                                  <w:color w:val="E84C22" w:themeColor="accent1"/>
                                  <w:sz w:val="40"/>
                                  <w:szCs w:val="40"/>
                                </w:rPr>
                              </w:pPr>
                              <w:r>
                                <w:rPr>
                                  <w:rFonts w:asciiTheme="majorHAnsi" w:eastAsiaTheme="majorEastAsia" w:hAnsiTheme="majorHAnsi" w:cstheme="majorBidi"/>
                                  <w:color w:val="E84C22" w:themeColor="accent1"/>
                                  <w:sz w:val="40"/>
                                  <w:szCs w:val="40"/>
                                </w:rPr>
                                <w:t>January 22, 2023</w:t>
                              </w:r>
                            </w:p>
                            <w:p w14:paraId="024BBA41" w14:textId="4EE08DD2" w:rsidR="00171484" w:rsidRDefault="00463B7B" w:rsidP="006422B9">
                              <w:pPr>
                                <w:jc w:val="both"/>
                                <w:rPr>
                                  <w:color w:val="505046" w:themeColor="text2"/>
                                </w:rPr>
                              </w:pPr>
                              <w:r>
                                <w:rPr>
                                  <w:color w:val="505046" w:themeColor="text2"/>
                                </w:rPr>
                                <w:t>The annual congregational meeting for Trinity United Church of Christ will be held on January 22, 2023, beginning at 11:30 a.m., in the Sanctuary.</w:t>
                              </w:r>
                            </w:p>
                            <w:p w14:paraId="51EC2CF7" w14:textId="07B30CE4" w:rsidR="003C3852" w:rsidRDefault="003C3852" w:rsidP="006422B9">
                              <w:pPr>
                                <w:jc w:val="both"/>
                                <w:rPr>
                                  <w:color w:val="505046" w:themeColor="text2"/>
                                </w:rPr>
                              </w:pPr>
                              <w:r>
                                <w:rPr>
                                  <w:color w:val="505046" w:themeColor="text2"/>
                                </w:rPr>
                                <w:t>A separate Zoom link will be available to member unable to attend in person.</w:t>
                              </w:r>
                            </w:p>
                            <w:p w14:paraId="6C1C2449" w14:textId="16445F93" w:rsidR="001E2C82" w:rsidRPr="001E2C82" w:rsidRDefault="001E2C82" w:rsidP="006422B9">
                              <w:pPr>
                                <w:jc w:val="both"/>
                                <w:rPr>
                                  <w:color w:val="505046" w:themeColor="text2"/>
                                </w:rPr>
                              </w:pPr>
                              <w:r>
                                <w:rPr>
                                  <w:color w:val="505046" w:themeColor="text2"/>
                                </w:rPr>
                                <w:t>Please note the congregational notice of a proposed change to the By-Laws to be presented at the annual meeting.  Details provided separately herein.</w:t>
                              </w:r>
                            </w:p>
                          </w:txbxContent>
                        </wps:txbx>
                        <wps:bodyPr rot="0" vert="horz" wrap="square" lIns="182880" tIns="457200" rIns="182880" bIns="73152" anchor="t" anchorCtr="0" upright="1">
                          <a:noAutofit/>
                        </wps:bodyPr>
                      </wps:wsp>
                      <wps:wsp>
                        <wps:cNvPr id="213" name="Rectangle 213"/>
                        <wps:cNvSpPr/>
                        <wps:spPr>
                          <a:xfrm>
                            <a:off x="70948" y="-3"/>
                            <a:ext cx="2123597" cy="2023249"/>
                          </a:xfrm>
                          <a:prstGeom prst="rect">
                            <a:avLst/>
                          </a:prstGeom>
                          <a:blipFill>
                            <a:blip r:embed="rId2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E6560" w14:textId="77777777" w:rsidR="00171484" w:rsidRDefault="0017148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8258570"/>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2EAB20" w14:textId="77777777" w:rsidR="00171484" w:rsidRDefault="0017148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DC3F7E" id="Group 211" o:spid="_x0000_s1035" style="position:absolute;left:0;text-align:left;margin-left:330.8pt;margin-top:72.95pt;width:252.65pt;height:298.7pt;z-index:251987968;mso-position-horizontal-relative:page;mso-position-vertical-relative:page" coordorigin="-932" coordsize="25685,850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f37+/n5BAQCAvPzHh4ICCcnJiYqKhUVHh4PDzU1&#10;OTlGRkJCNjYzMzU1hYUuLjExNTUzMygoPj41NTc3PDxCQlFRa2uoqMLC2trOzuHh6Oj5+ff38PAD&#10;A////f0FBQMDAwP//xcX///9/ff38fHm5vn5Nzfe3vf39fXf39zc2NjW1uPj9/f19fLy29uqqlVV&#10;iYm4uNjY29vW1tLSx8etrdnZzc2/v7e3lZWFhXNz2dmiogYGDw/19fPz7u7p6cXF0dEgIGZmmpp4&#10;eCoq2dlFRU1NPz8cHFxcJycyMhQUq6ujowoKCAh4eIWFZmYBAQMDBQX9/erqAwMBAQA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">
                <v:rect id="AutoShape 14" o:spid="_x0000_s1036" style="position:absolute;left:-932;width:25685;height:85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9sQA&#10;AADcAAAADwAAAGRycy9kb3ducmV2LnhtbESPzWrDMBCE74G+g9hCL6GW44NJHSshbSmU3uKkPW+s&#10;9Q+xVsaSY/ftq0Igx2FmvmHy3Ww6caXBtZYVrKIYBHFpdcu1gtPx43kNwnlkjZ1lUvBLDnbbh0WO&#10;mbYTH+ha+FoECLsMFTTe95mUrmzIoItsTxy8yg4GfZBDLfWAU4CbTiZxnEqDLYeFBnt6a6i8FKNR&#10;oN+/vl/S8ZUrl170+LOXSzxXSj09zvsNCE+zv4dv7U+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jvbEAAAA3AAAAA8AAAAAAAAAAAAAAAAAmAIAAGRycy9k&#10;b3ducmV2LnhtbFBLBQYAAAAABAAEAPUAAACJAwAAAAA=&#10;" fillcolor="white [3212]" strokecolor="#938953 [1614]" strokeweight="1.25pt">
                  <v:textbox inset="14.4pt,36pt,14.4pt,5.76pt">
                    <w:txbxContent>
                      <w:p w14:paraId="7AD47181" w14:textId="18E787B9" w:rsidR="00171484" w:rsidRDefault="00171484">
                        <w:pPr>
                          <w:spacing w:before="880" w:after="240" w:line="240" w:lineRule="auto"/>
                          <w:rPr>
                            <w:rFonts w:asciiTheme="majorHAnsi" w:eastAsiaTheme="majorEastAsia" w:hAnsiTheme="majorHAnsi" w:cstheme="majorBidi"/>
                            <w:color w:val="E84C22" w:themeColor="accent1"/>
                            <w:sz w:val="40"/>
                            <w:szCs w:val="40"/>
                          </w:rPr>
                        </w:pPr>
                        <w:r>
                          <w:rPr>
                            <w:rFonts w:asciiTheme="majorHAnsi" w:eastAsiaTheme="majorEastAsia" w:hAnsiTheme="majorHAnsi" w:cstheme="majorBidi"/>
                            <w:color w:val="E84C22" w:themeColor="accent1"/>
                            <w:sz w:val="40"/>
                            <w:szCs w:val="40"/>
                          </w:rPr>
                          <w:t>January 22, 2023</w:t>
                        </w:r>
                      </w:p>
                      <w:p w14:paraId="024BBA41" w14:textId="4EE08DD2" w:rsidR="00171484" w:rsidRDefault="00463B7B" w:rsidP="006422B9">
                        <w:pPr>
                          <w:jc w:val="both"/>
                          <w:rPr>
                            <w:color w:val="505046" w:themeColor="text2"/>
                          </w:rPr>
                        </w:pPr>
                        <w:r>
                          <w:rPr>
                            <w:color w:val="505046" w:themeColor="text2"/>
                          </w:rPr>
                          <w:t>The annual congregational meeting for Trinity United Church of Christ will be held on January 22, 2023, beginning at 11:30 a.m., in the Sanctuary.</w:t>
                        </w:r>
                      </w:p>
                      <w:p w14:paraId="51EC2CF7" w14:textId="07B30CE4" w:rsidR="003C3852" w:rsidRDefault="003C3852" w:rsidP="006422B9">
                        <w:pPr>
                          <w:jc w:val="both"/>
                          <w:rPr>
                            <w:color w:val="505046" w:themeColor="text2"/>
                          </w:rPr>
                        </w:pPr>
                        <w:r>
                          <w:rPr>
                            <w:color w:val="505046" w:themeColor="text2"/>
                          </w:rPr>
                          <w:t>A separate Zoom link will be available to member unable to attend in person.</w:t>
                        </w:r>
                      </w:p>
                      <w:p w14:paraId="6C1C2449" w14:textId="16445F93" w:rsidR="001E2C82" w:rsidRPr="001E2C82" w:rsidRDefault="001E2C82" w:rsidP="006422B9">
                        <w:pPr>
                          <w:jc w:val="both"/>
                          <w:rPr>
                            <w:color w:val="505046" w:themeColor="text2"/>
                          </w:rPr>
                        </w:pPr>
                        <w:r>
                          <w:rPr>
                            <w:color w:val="505046" w:themeColor="text2"/>
                          </w:rPr>
                          <w:t>Please note the congregational notice of a proposed change to the By-Laws to be presented at the annual meeting.  Details provided separately herein.</w:t>
                        </w:r>
                      </w:p>
                    </w:txbxContent>
                  </v:textbox>
                </v:rect>
                <v:rect id="Rectangle 213" o:spid="_x0000_s1037" style="position:absolute;left:709;width:21236;height:2023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ltr8A&#10;AADcAAAADwAAAGRycy9kb3ducmV2LnhtbESPzQrCMBCE74LvEFbwpqkKItUoIgiCIP7heWnWtths&#10;ShK1+vRGEDwOM/MNM1s0phIPcr60rGDQT0AQZ1aXnCs4n9a9CQgfkDVWlknBizws5u3WDFNtn3yg&#10;xzHkIkLYp6igCKFOpfRZQQZ939bE0btaZzBE6XKpHT4j3FRymCRjabDkuFBgTauCstvxbhRgsjtf&#10;8h3T2+2brXm59RX3lVLdTrOcggjUhH/4195oBcPBCL5n4h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qKW2vwAAANwAAAAPAAAAAAAAAAAAAAAAAJgCAABkcnMvZG93bnJl&#10;di54bWxQSwUGAAAAAAQABAD1AAAAhAMAAAAA&#10;" stroked="f" strokeweight="1pt">
                  <v:fill r:id="rId28" o:title="" recolor="t" rotate="t" type="frame"/>
                  <v:textbox inset="14.4pt,14.4pt,14.4pt,28.8pt">
                    <w:txbxContent>
                      <w:p w14:paraId="41DE6560" w14:textId="77777777" w:rsidR="00171484" w:rsidRDefault="00171484">
                        <w:pPr>
                          <w:spacing w:before="240"/>
                          <w:rPr>
                            <w:color w:val="FFFFFF" w:themeColor="background1"/>
                          </w:rPr>
                        </w:pPr>
                      </w:p>
                    </w:txbxContent>
                  </v:textbox>
                </v:rect>
                <v:rect id="Rectangle 214" o:spid="_x0000_s1038" style="position:absolute;left:719;top:82585;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aKcIA&#10;AADcAAAADwAAAGRycy9kb3ducmV2LnhtbESPzYoCMRCE74LvEHrBm2YUEZk1yiK6ehDxjz03k3Yy&#10;OOkMSVbHtzfCwh6LqvqKmi1aW4s7+VA5VjAcZCCIC6crLhVczuv+FESIyBprx6TgSQEW825nhrl2&#10;Dz7S/RRLkSAcclRgYmxyKUNhyGIYuIY4eVfnLcYkfSm1x0eC21qOsmwiLVacFgw2tDRU3E6/VsF5&#10;L3/WK9p8lxXtzLL2W787OKV6H+3XJ4hIbfwP/7W3WsFoOIb3mX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9opwgAAANwAAAAPAAAAAAAAAAAAAAAAAJgCAABkcnMvZG93&#10;bnJldi54bWxQSwUGAAAAAAQABAD1AAAAhwMAAAAA&#10;" fillcolor="#e84c22 [3204]" stroked="f" strokeweight="1pt">
                  <v:textbox inset="14.4pt,14.4pt,14.4pt,28.8pt">
                    <w:txbxContent>
                      <w:p w14:paraId="432EAB20" w14:textId="77777777" w:rsidR="00171484" w:rsidRDefault="00171484">
                        <w:pPr>
                          <w:spacing w:before="240"/>
                          <w:rPr>
                            <w:color w:val="FFFFFF" w:themeColor="background1"/>
                          </w:rPr>
                        </w:pPr>
                      </w:p>
                    </w:txbxContent>
                  </v:textbox>
                </v:rect>
                <w10:wrap type="square" anchorx="page" anchory="page"/>
              </v:group>
            </w:pict>
          </mc:Fallback>
        </mc:AlternateContent>
      </w:r>
      <w:r w:rsidRPr="00EA0F4F">
        <w:rPr>
          <w:noProof/>
          <w:color w:val="FFFFFF" w:themeColor="background1"/>
          <w:sz w:val="26"/>
          <w:szCs w:val="26"/>
        </w:rPr>
        <mc:AlternateContent>
          <mc:Choice Requires="wps">
            <w:drawing>
              <wp:anchor distT="365760" distB="365760" distL="365760" distR="365760" simplePos="0" relativeHeight="251969536" behindDoc="0" locked="0" layoutInCell="1" allowOverlap="1" wp14:anchorId="4D8791EE" wp14:editId="405830CD">
                <wp:simplePos x="0" y="0"/>
                <wp:positionH relativeFrom="margin">
                  <wp:posOffset>204470</wp:posOffset>
                </wp:positionH>
                <wp:positionV relativeFrom="margin">
                  <wp:posOffset>46355</wp:posOffset>
                </wp:positionV>
                <wp:extent cx="3051810" cy="8989695"/>
                <wp:effectExtent l="0" t="0" r="15240" b="1905"/>
                <wp:wrapSquare wrapText="bothSides"/>
                <wp:docPr id="136" name="Text Box 136"/>
                <wp:cNvGraphicFramePr/>
                <a:graphic xmlns:a="http://schemas.openxmlformats.org/drawingml/2006/main">
                  <a:graphicData uri="http://schemas.microsoft.com/office/word/2010/wordprocessingShape">
                    <wps:wsp>
                      <wps:cNvSpPr txBox="1"/>
                      <wps:spPr>
                        <a:xfrm>
                          <a:off x="0" y="0"/>
                          <a:ext cx="3051810" cy="8989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58834" w14:textId="081AFA16" w:rsidR="00EA0F4F" w:rsidRPr="00BD6AC6" w:rsidRDefault="00EA0F4F" w:rsidP="00052D09">
                            <w:pPr>
                              <w:pBdr>
                                <w:top w:val="single" w:sz="4" w:space="4" w:color="CC9900" w:themeColor="accent5"/>
                                <w:left w:val="single" w:sz="4" w:space="4" w:color="CC9900" w:themeColor="accent5"/>
                                <w:bottom w:val="single" w:sz="4" w:space="6" w:color="CC9900" w:themeColor="accent5"/>
                                <w:right w:val="single" w:sz="4" w:space="4" w:color="CC9900" w:themeColor="accent5"/>
                              </w:pBdr>
                              <w:shd w:val="clear" w:color="auto" w:fill="CC9900" w:themeFill="accent5"/>
                              <w:spacing w:line="240" w:lineRule="auto"/>
                              <w:ind w:left="101" w:right="101"/>
                              <w:jc w:val="both"/>
                              <w:rPr>
                                <w:rFonts w:ascii="Times New Roman" w:hAnsi="Times New Roman" w:cs="Times New Roman"/>
                                <w:color w:val="FFFFFF" w:themeColor="background1"/>
                                <w:sz w:val="24"/>
                                <w:szCs w:val="24"/>
                              </w:rPr>
                            </w:pPr>
                            <w:r w:rsidRPr="00BD6AC6">
                              <w:rPr>
                                <w:rFonts w:ascii="Times New Roman" w:hAnsi="Times New Roman" w:cs="Times New Roman"/>
                                <w:color w:val="FFFFFF" w:themeColor="background1"/>
                                <w:sz w:val="24"/>
                                <w:szCs w:val="24"/>
                              </w:rPr>
                              <w:t>Council News</w:t>
                            </w:r>
                          </w:p>
                          <w:p w14:paraId="10AFB8A7" w14:textId="77777777" w:rsidR="008A6809" w:rsidRPr="00960520" w:rsidRDefault="008A6809" w:rsidP="00052D09">
                            <w:pPr>
                              <w:tabs>
                                <w:tab w:val="right" w:pos="5220"/>
                              </w:tabs>
                              <w:jc w:val="both"/>
                              <w:rPr>
                                <w:rFonts w:cs="Arial"/>
                                <w:sz w:val="28"/>
                                <w:szCs w:val="28"/>
                              </w:rPr>
                            </w:pPr>
                            <w:r w:rsidRPr="00960520">
                              <w:rPr>
                                <w:rFonts w:cs="Arial"/>
                                <w:sz w:val="28"/>
                                <w:szCs w:val="28"/>
                              </w:rPr>
                              <w:t>The church council met on December the 14</w:t>
                            </w:r>
                            <w:r w:rsidRPr="00960520">
                              <w:rPr>
                                <w:rFonts w:cs="Arial"/>
                                <w:sz w:val="28"/>
                                <w:szCs w:val="28"/>
                                <w:vertAlign w:val="superscript"/>
                              </w:rPr>
                              <w:t>th</w:t>
                            </w:r>
                            <w:r w:rsidRPr="00960520">
                              <w:rPr>
                                <w:rFonts w:cs="Arial"/>
                                <w:sz w:val="28"/>
                                <w:szCs w:val="28"/>
                              </w:rPr>
                              <w:t xml:space="preserve"> to prepare the 2023 budget recommendations for the annual congregational meeting in January. We did not have any monthly business items on the agenda, so there are no updates to report on this.  The budget meeting went well, with the review of the past year’s income and expenses, and estimated projections for next year.  The negative financial news this year, was the poor performance of the market investments, which affected investments across the country.</w:t>
                            </w:r>
                          </w:p>
                          <w:p w14:paraId="404B8E06" w14:textId="77777777" w:rsidR="008A6809" w:rsidRPr="00960520" w:rsidRDefault="008A6809" w:rsidP="00052D09">
                            <w:pPr>
                              <w:tabs>
                                <w:tab w:val="right" w:pos="5220"/>
                              </w:tabs>
                              <w:jc w:val="both"/>
                              <w:rPr>
                                <w:rFonts w:cs="Arial"/>
                                <w:sz w:val="28"/>
                                <w:szCs w:val="28"/>
                              </w:rPr>
                            </w:pPr>
                            <w:r w:rsidRPr="00960520">
                              <w:rPr>
                                <w:rFonts w:cs="Arial"/>
                                <w:sz w:val="28"/>
                                <w:szCs w:val="28"/>
                              </w:rPr>
                              <w:t>We’re happy to report, we went Christmas caroling on Sunday, December the 11</w:t>
                            </w:r>
                            <w:r w:rsidRPr="00960520">
                              <w:rPr>
                                <w:rFonts w:cs="Arial"/>
                                <w:sz w:val="28"/>
                                <w:szCs w:val="28"/>
                                <w:vertAlign w:val="superscript"/>
                              </w:rPr>
                              <w:t>th</w:t>
                            </w:r>
                            <w:r w:rsidRPr="00960520">
                              <w:rPr>
                                <w:rFonts w:cs="Arial"/>
                                <w:sz w:val="28"/>
                                <w:szCs w:val="28"/>
                              </w:rPr>
                              <w:t>.  We met at the church and drove to about 5 shut-in’s homes to sing carols.  This is always a fun event, and we had about 8 people join us to go caroling.  The shut-ins really enjoy the visit.</w:t>
                            </w:r>
                          </w:p>
                          <w:p w14:paraId="544F8915" w14:textId="30C728ED" w:rsidR="00342624" w:rsidRPr="00960520" w:rsidRDefault="00342624" w:rsidP="00FB082E">
                            <w:pPr>
                              <w:tabs>
                                <w:tab w:val="right" w:pos="5220"/>
                              </w:tabs>
                              <w:jc w:val="both"/>
                              <w:rPr>
                                <w:rFonts w:eastAsia="Times New Roman" w:cs="Times New Roman"/>
                                <w:color w:val="1D2228"/>
                                <w:sz w:val="28"/>
                                <w:szCs w:val="28"/>
                              </w:rPr>
                            </w:pPr>
                            <w:r w:rsidRPr="00960520">
                              <w:rPr>
                                <w:rFonts w:cs="Arial"/>
                                <w:sz w:val="28"/>
                                <w:szCs w:val="28"/>
                              </w:rPr>
                              <w:t xml:space="preserve">We had a nice Christmas Eve service this year.  It was very cold that night, but it was warm in the church, in temperature and in spirit.  Many thanks to all who participated to make the service special.  The music was great.  Steve Turner on the piano for the prelude and O Holy Night.  Sarah on the organ for the carols and also on guitar with her student, Ella Cook, for Silent Night.  Sarah’s grandson, Jordan Bryce, sang The Little Drummer Boy. The pastor had a thoughtful message about the Traditions of Christmas.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791EE" id="Text Box 136" o:spid="_x0000_s1039" type="#_x0000_t202" style="position:absolute;left:0;text-align:left;margin-left:16.1pt;margin-top:3.65pt;width:240.3pt;height:707.85pt;z-index:251969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" filled="f" stroked="f" strokeweight=".5pt">
                <v:textbox inset="0,0,0,0">
                  <w:txbxContent>
                    <w:p w14:paraId="27558834" w14:textId="081AFA16" w:rsidR="00EA0F4F" w:rsidRPr="00BD6AC6" w:rsidRDefault="00EA0F4F" w:rsidP="00052D09">
                      <w:pPr>
                        <w:pBdr>
                          <w:top w:val="single" w:sz="4" w:space="4" w:color="CC9900" w:themeColor="accent5"/>
                          <w:left w:val="single" w:sz="4" w:space="4" w:color="CC9900" w:themeColor="accent5"/>
                          <w:bottom w:val="single" w:sz="4" w:space="6" w:color="CC9900" w:themeColor="accent5"/>
                          <w:right w:val="single" w:sz="4" w:space="4" w:color="CC9900" w:themeColor="accent5"/>
                        </w:pBdr>
                        <w:shd w:val="clear" w:color="auto" w:fill="CC9900" w:themeFill="accent5"/>
                        <w:spacing w:line="240" w:lineRule="auto"/>
                        <w:ind w:left="101" w:right="101"/>
                        <w:jc w:val="both"/>
                        <w:rPr>
                          <w:rFonts w:ascii="Times New Roman" w:hAnsi="Times New Roman" w:cs="Times New Roman"/>
                          <w:color w:val="FFFFFF" w:themeColor="background1"/>
                          <w:sz w:val="24"/>
                          <w:szCs w:val="24"/>
                        </w:rPr>
                      </w:pPr>
                      <w:r w:rsidRPr="00BD6AC6">
                        <w:rPr>
                          <w:rFonts w:ascii="Times New Roman" w:hAnsi="Times New Roman" w:cs="Times New Roman"/>
                          <w:color w:val="FFFFFF" w:themeColor="background1"/>
                          <w:sz w:val="24"/>
                          <w:szCs w:val="24"/>
                        </w:rPr>
                        <w:t>Council News</w:t>
                      </w:r>
                    </w:p>
                    <w:p w14:paraId="10AFB8A7" w14:textId="77777777" w:rsidR="008A6809" w:rsidRPr="00960520" w:rsidRDefault="008A6809" w:rsidP="00052D09">
                      <w:pPr>
                        <w:tabs>
                          <w:tab w:val="right" w:pos="5220"/>
                        </w:tabs>
                        <w:jc w:val="both"/>
                        <w:rPr>
                          <w:rFonts w:cs="Arial"/>
                          <w:sz w:val="28"/>
                          <w:szCs w:val="28"/>
                        </w:rPr>
                      </w:pPr>
                      <w:r w:rsidRPr="00960520">
                        <w:rPr>
                          <w:rFonts w:cs="Arial"/>
                          <w:sz w:val="28"/>
                          <w:szCs w:val="28"/>
                        </w:rPr>
                        <w:t>The church council met on December the 14</w:t>
                      </w:r>
                      <w:r w:rsidRPr="00960520">
                        <w:rPr>
                          <w:rFonts w:cs="Arial"/>
                          <w:sz w:val="28"/>
                          <w:szCs w:val="28"/>
                          <w:vertAlign w:val="superscript"/>
                        </w:rPr>
                        <w:t>th</w:t>
                      </w:r>
                      <w:r w:rsidRPr="00960520">
                        <w:rPr>
                          <w:rFonts w:cs="Arial"/>
                          <w:sz w:val="28"/>
                          <w:szCs w:val="28"/>
                        </w:rPr>
                        <w:t xml:space="preserve"> to prepare the 2023 budget recommendations for the annual congregational meeting in January. We did not have any monthly business items on the agenda, so there are no updates to report on this.  The budget meeting went well, with the review of the past year’s income and expenses, and estimated projections for next year.  The negative financial news this year, was the poor performance of the market investments, which affected investments across the country.</w:t>
                      </w:r>
                    </w:p>
                    <w:p w14:paraId="404B8E06" w14:textId="77777777" w:rsidR="008A6809" w:rsidRPr="00960520" w:rsidRDefault="008A6809" w:rsidP="00052D09">
                      <w:pPr>
                        <w:tabs>
                          <w:tab w:val="right" w:pos="5220"/>
                        </w:tabs>
                        <w:jc w:val="both"/>
                        <w:rPr>
                          <w:rFonts w:cs="Arial"/>
                          <w:sz w:val="28"/>
                          <w:szCs w:val="28"/>
                        </w:rPr>
                      </w:pPr>
                      <w:r w:rsidRPr="00960520">
                        <w:rPr>
                          <w:rFonts w:cs="Arial"/>
                          <w:sz w:val="28"/>
                          <w:szCs w:val="28"/>
                        </w:rPr>
                        <w:t>We’re happy to report, we went Christmas caroling on Sunday, December the 11</w:t>
                      </w:r>
                      <w:r w:rsidRPr="00960520">
                        <w:rPr>
                          <w:rFonts w:cs="Arial"/>
                          <w:sz w:val="28"/>
                          <w:szCs w:val="28"/>
                          <w:vertAlign w:val="superscript"/>
                        </w:rPr>
                        <w:t>th</w:t>
                      </w:r>
                      <w:r w:rsidRPr="00960520">
                        <w:rPr>
                          <w:rFonts w:cs="Arial"/>
                          <w:sz w:val="28"/>
                          <w:szCs w:val="28"/>
                        </w:rPr>
                        <w:t>.  We met at the church and drove to about 5 shut-in’s homes to sing carols.  This is always a fun event, and we had about 8 people join us to go caroling.  The shut-ins really enjoy the visit.</w:t>
                      </w:r>
                    </w:p>
                    <w:p w14:paraId="544F8915" w14:textId="30C728ED" w:rsidR="00342624" w:rsidRPr="00960520" w:rsidRDefault="00342624" w:rsidP="00FB082E">
                      <w:pPr>
                        <w:tabs>
                          <w:tab w:val="right" w:pos="5220"/>
                        </w:tabs>
                        <w:jc w:val="both"/>
                        <w:rPr>
                          <w:rFonts w:eastAsia="Times New Roman" w:cs="Times New Roman"/>
                          <w:color w:val="1D2228"/>
                          <w:sz w:val="28"/>
                          <w:szCs w:val="28"/>
                        </w:rPr>
                      </w:pPr>
                      <w:r w:rsidRPr="00960520">
                        <w:rPr>
                          <w:rFonts w:cs="Arial"/>
                          <w:sz w:val="28"/>
                          <w:szCs w:val="28"/>
                        </w:rPr>
                        <w:t xml:space="preserve">We had a nice Christmas Eve service this year.  It was very cold that night, but it was warm in the church, in temperature and in spirit.  Many thanks to all who participated to make the service special.  The music was great.  Steve Turner on the piano for the prelude and O Holy Night.  Sarah on the organ for the carols and also on guitar with her student, Ella Cook, for Silent Night.  Sarah’s grandson, Jordan Bryce, sang The Little Drummer Boy. The pastor had a thoughtful message about the Traditions of Christmas.  </w:t>
                      </w:r>
                    </w:p>
                  </w:txbxContent>
                </v:textbox>
                <w10:wrap type="square" anchorx="margin" anchory="margin"/>
              </v:shape>
            </w:pict>
          </mc:Fallback>
        </mc:AlternateContent>
      </w:r>
      <w:r w:rsidR="00CB10D3" w:rsidRPr="00EA0F4F">
        <w:rPr>
          <w:noProof/>
          <w:color w:val="FFFFFF" w:themeColor="background1"/>
          <w:sz w:val="26"/>
          <w:szCs w:val="26"/>
        </w:rPr>
        <mc:AlternateContent>
          <mc:Choice Requires="wps">
            <w:drawing>
              <wp:anchor distT="365760" distB="365760" distL="365760" distR="365760" simplePos="0" relativeHeight="251997184" behindDoc="0" locked="0" layoutInCell="1" allowOverlap="1" wp14:anchorId="68F83890" wp14:editId="6F6DC48F">
                <wp:simplePos x="0" y="0"/>
                <wp:positionH relativeFrom="margin">
                  <wp:posOffset>3689161</wp:posOffset>
                </wp:positionH>
                <wp:positionV relativeFrom="margin">
                  <wp:posOffset>4260215</wp:posOffset>
                </wp:positionV>
                <wp:extent cx="3208655" cy="4596130"/>
                <wp:effectExtent l="0" t="0" r="10795" b="13970"/>
                <wp:wrapSquare wrapText="bothSides"/>
                <wp:docPr id="24" name="Text Box 24"/>
                <wp:cNvGraphicFramePr/>
                <a:graphic xmlns:a="http://schemas.openxmlformats.org/drawingml/2006/main">
                  <a:graphicData uri="http://schemas.microsoft.com/office/word/2010/wordprocessingShape">
                    <wps:wsp>
                      <wps:cNvSpPr txBox="1"/>
                      <wps:spPr>
                        <a:xfrm>
                          <a:off x="0" y="0"/>
                          <a:ext cx="3208655" cy="4596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A3621" w14:textId="616DC10F" w:rsidR="00EC2170" w:rsidRPr="00BD6AC6" w:rsidRDefault="00EC2170" w:rsidP="00EC2170">
                            <w:pPr>
                              <w:pBdr>
                                <w:top w:val="single" w:sz="4" w:space="4" w:color="CC9900" w:themeColor="accent5"/>
                                <w:left w:val="single" w:sz="4" w:space="4" w:color="CC9900" w:themeColor="accent5"/>
                                <w:bottom w:val="single" w:sz="4" w:space="6" w:color="CC9900" w:themeColor="accent5"/>
                                <w:right w:val="single" w:sz="4" w:space="4" w:color="CC9900" w:themeColor="accent5"/>
                              </w:pBdr>
                              <w:shd w:val="clear" w:color="auto" w:fill="CC9900" w:themeFill="accent5"/>
                              <w:spacing w:line="240" w:lineRule="auto"/>
                              <w:ind w:left="101" w:right="101"/>
                              <w:jc w:val="both"/>
                              <w:rPr>
                                <w:rFonts w:ascii="Times New Roman" w:hAnsi="Times New Roman" w:cs="Times New Roman"/>
                                <w:color w:val="FFFFFF" w:themeColor="background1"/>
                                <w:sz w:val="24"/>
                                <w:szCs w:val="24"/>
                              </w:rPr>
                            </w:pPr>
                            <w:r w:rsidRPr="00BD6AC6">
                              <w:rPr>
                                <w:rFonts w:ascii="Times New Roman" w:hAnsi="Times New Roman" w:cs="Times New Roman"/>
                                <w:color w:val="FFFFFF" w:themeColor="background1"/>
                                <w:sz w:val="24"/>
                                <w:szCs w:val="24"/>
                              </w:rPr>
                              <w:t>Council News</w:t>
                            </w:r>
                            <w:r>
                              <w:rPr>
                                <w:rFonts w:ascii="Times New Roman" w:hAnsi="Times New Roman" w:cs="Times New Roman"/>
                                <w:color w:val="FFFFFF" w:themeColor="background1"/>
                                <w:sz w:val="24"/>
                                <w:szCs w:val="24"/>
                              </w:rPr>
                              <w:t xml:space="preserve"> (Cont’d)</w:t>
                            </w:r>
                          </w:p>
                          <w:p w14:paraId="4258E434" w14:textId="4D23DD2F" w:rsidR="00EC2170" w:rsidRPr="00960520" w:rsidRDefault="00EC2170" w:rsidP="00EC2170">
                            <w:pPr>
                              <w:tabs>
                                <w:tab w:val="right" w:pos="5220"/>
                              </w:tabs>
                              <w:jc w:val="both"/>
                              <w:rPr>
                                <w:rFonts w:cs="Arial"/>
                                <w:sz w:val="28"/>
                                <w:szCs w:val="28"/>
                              </w:rPr>
                            </w:pPr>
                            <w:r w:rsidRPr="00960520">
                              <w:rPr>
                                <w:rFonts w:cs="Arial"/>
                                <w:sz w:val="28"/>
                                <w:szCs w:val="28"/>
                              </w:rPr>
                              <w:t xml:space="preserve">And, the always meaningful reading of the scriptures of the birth of Christ, from the book of Luke, by Ryan, Lindsay, and Ethan Tokar.  We were pleased that 33 people braved the cold to enjoy the service.  I heard several people say, that it was that service, more than anything else during the busy season, that reminded us it’s all about the birth of Christ our Savior. </w:t>
                            </w:r>
                          </w:p>
                          <w:p w14:paraId="67377BBA" w14:textId="77777777" w:rsidR="00EC2170" w:rsidRPr="00960520" w:rsidRDefault="00EC2170" w:rsidP="00EC2170">
                            <w:pPr>
                              <w:tabs>
                                <w:tab w:val="right" w:pos="5220"/>
                              </w:tabs>
                              <w:jc w:val="both"/>
                              <w:rPr>
                                <w:rFonts w:cs="Arial"/>
                                <w:sz w:val="28"/>
                                <w:szCs w:val="28"/>
                              </w:rPr>
                            </w:pPr>
                            <w:r w:rsidRPr="00960520">
                              <w:rPr>
                                <w:rFonts w:cs="Arial"/>
                                <w:sz w:val="28"/>
                                <w:szCs w:val="28"/>
                              </w:rPr>
                              <w:t xml:space="preserve">Pastor Chappell visits members and shut-ins every month.  Feel free to give him a call for a visit.  He enjoys these visits and would love to chat with you.  </w:t>
                            </w:r>
                          </w:p>
                          <w:p w14:paraId="56926A6E" w14:textId="77777777" w:rsidR="00EC2170" w:rsidRPr="00960520" w:rsidRDefault="00EC2170" w:rsidP="00EC2170">
                            <w:pPr>
                              <w:tabs>
                                <w:tab w:val="right" w:pos="5220"/>
                              </w:tabs>
                              <w:jc w:val="both"/>
                              <w:rPr>
                                <w:rFonts w:cs="Arial"/>
                                <w:sz w:val="28"/>
                                <w:szCs w:val="28"/>
                              </w:rPr>
                            </w:pPr>
                            <w:r w:rsidRPr="00960520">
                              <w:rPr>
                                <w:rFonts w:cs="Arial"/>
                                <w:sz w:val="28"/>
                                <w:szCs w:val="28"/>
                              </w:rPr>
                              <w:t xml:space="preserve">Happy New Year to you, your family and friends!  </w:t>
                            </w:r>
                          </w:p>
                          <w:p w14:paraId="4A09F253" w14:textId="77777777" w:rsidR="00EC2170" w:rsidRPr="00960520" w:rsidRDefault="00EC2170" w:rsidP="00EC2170">
                            <w:pPr>
                              <w:tabs>
                                <w:tab w:val="right" w:pos="5220"/>
                              </w:tabs>
                              <w:jc w:val="both"/>
                              <w:rPr>
                                <w:rFonts w:cs="Arial"/>
                                <w:sz w:val="28"/>
                                <w:szCs w:val="28"/>
                              </w:rPr>
                            </w:pPr>
                            <w:r w:rsidRPr="00960520">
                              <w:rPr>
                                <w:rFonts w:cs="Arial"/>
                                <w:sz w:val="28"/>
                                <w:szCs w:val="28"/>
                              </w:rPr>
                              <w:t xml:space="preserve">Ross Lillard </w:t>
                            </w:r>
                          </w:p>
                          <w:p w14:paraId="7AA2375C" w14:textId="77777777" w:rsidR="00EC2170" w:rsidRPr="00960520" w:rsidRDefault="00EC2170" w:rsidP="00CB10D3">
                            <w:pPr>
                              <w:tabs>
                                <w:tab w:val="right" w:pos="5220"/>
                              </w:tabs>
                              <w:ind w:right="90"/>
                              <w:jc w:val="both"/>
                              <w:rPr>
                                <w:rFonts w:cs="Times New Roman"/>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83890" id="Text Box 24" o:spid="_x0000_s1040" type="#_x0000_t202" style="position:absolute;left:0;text-align:left;margin-left:290.5pt;margin-top:335.45pt;width:252.65pt;height:361.9pt;z-index:2519971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" filled="f" stroked="f" strokeweight=".5pt">
                <v:textbox inset="0,0,0,0">
                  <w:txbxContent>
                    <w:p w14:paraId="572A3621" w14:textId="616DC10F" w:rsidR="00EC2170" w:rsidRPr="00BD6AC6" w:rsidRDefault="00EC2170" w:rsidP="00EC2170">
                      <w:pPr>
                        <w:pBdr>
                          <w:top w:val="single" w:sz="4" w:space="4" w:color="CC9900" w:themeColor="accent5"/>
                          <w:left w:val="single" w:sz="4" w:space="4" w:color="CC9900" w:themeColor="accent5"/>
                          <w:bottom w:val="single" w:sz="4" w:space="6" w:color="CC9900" w:themeColor="accent5"/>
                          <w:right w:val="single" w:sz="4" w:space="4" w:color="CC9900" w:themeColor="accent5"/>
                        </w:pBdr>
                        <w:shd w:val="clear" w:color="auto" w:fill="CC9900" w:themeFill="accent5"/>
                        <w:spacing w:line="240" w:lineRule="auto"/>
                        <w:ind w:left="101" w:right="101"/>
                        <w:jc w:val="both"/>
                        <w:rPr>
                          <w:rFonts w:ascii="Times New Roman" w:hAnsi="Times New Roman" w:cs="Times New Roman"/>
                          <w:color w:val="FFFFFF" w:themeColor="background1"/>
                          <w:sz w:val="24"/>
                          <w:szCs w:val="24"/>
                        </w:rPr>
                      </w:pPr>
                      <w:r w:rsidRPr="00BD6AC6">
                        <w:rPr>
                          <w:rFonts w:ascii="Times New Roman" w:hAnsi="Times New Roman" w:cs="Times New Roman"/>
                          <w:color w:val="FFFFFF" w:themeColor="background1"/>
                          <w:sz w:val="24"/>
                          <w:szCs w:val="24"/>
                        </w:rPr>
                        <w:t>Council News</w:t>
                      </w:r>
                      <w:r>
                        <w:rPr>
                          <w:rFonts w:ascii="Times New Roman" w:hAnsi="Times New Roman" w:cs="Times New Roman"/>
                          <w:color w:val="FFFFFF" w:themeColor="background1"/>
                          <w:sz w:val="24"/>
                          <w:szCs w:val="24"/>
                        </w:rPr>
                        <w:t xml:space="preserve"> (Cont’d)</w:t>
                      </w:r>
                    </w:p>
                    <w:p w14:paraId="4258E434" w14:textId="4D23DD2F" w:rsidR="00EC2170" w:rsidRPr="00960520" w:rsidRDefault="00EC2170" w:rsidP="00EC2170">
                      <w:pPr>
                        <w:tabs>
                          <w:tab w:val="right" w:pos="5220"/>
                        </w:tabs>
                        <w:jc w:val="both"/>
                        <w:rPr>
                          <w:rFonts w:cs="Arial"/>
                          <w:sz w:val="28"/>
                          <w:szCs w:val="28"/>
                        </w:rPr>
                      </w:pPr>
                      <w:r w:rsidRPr="00960520">
                        <w:rPr>
                          <w:rFonts w:cs="Arial"/>
                          <w:sz w:val="28"/>
                          <w:szCs w:val="28"/>
                        </w:rPr>
                        <w:t xml:space="preserve">And, the always meaningful reading of the scriptures of the birth of Christ, from the book of Luke, by Ryan, Lindsay, and Ethan Tokar.  We were pleased that 33 people braved the cold to enjoy the service.  I heard several people say, that it was that service, more than anything else during the busy season, that reminded us it’s all about the birth of Christ our Savior. </w:t>
                      </w:r>
                    </w:p>
                    <w:p w14:paraId="67377BBA" w14:textId="77777777" w:rsidR="00EC2170" w:rsidRPr="00960520" w:rsidRDefault="00EC2170" w:rsidP="00EC2170">
                      <w:pPr>
                        <w:tabs>
                          <w:tab w:val="right" w:pos="5220"/>
                        </w:tabs>
                        <w:jc w:val="both"/>
                        <w:rPr>
                          <w:rFonts w:cs="Arial"/>
                          <w:sz w:val="28"/>
                          <w:szCs w:val="28"/>
                        </w:rPr>
                      </w:pPr>
                      <w:r w:rsidRPr="00960520">
                        <w:rPr>
                          <w:rFonts w:cs="Arial"/>
                          <w:sz w:val="28"/>
                          <w:szCs w:val="28"/>
                        </w:rPr>
                        <w:t xml:space="preserve">Pastor Chappell visits members and shut-ins every month.  Feel free to give him a call for a visit.  He enjoys these visits and would love to chat with you.  </w:t>
                      </w:r>
                    </w:p>
                    <w:p w14:paraId="56926A6E" w14:textId="77777777" w:rsidR="00EC2170" w:rsidRPr="00960520" w:rsidRDefault="00EC2170" w:rsidP="00EC2170">
                      <w:pPr>
                        <w:tabs>
                          <w:tab w:val="right" w:pos="5220"/>
                        </w:tabs>
                        <w:jc w:val="both"/>
                        <w:rPr>
                          <w:rFonts w:cs="Arial"/>
                          <w:sz w:val="28"/>
                          <w:szCs w:val="28"/>
                        </w:rPr>
                      </w:pPr>
                      <w:r w:rsidRPr="00960520">
                        <w:rPr>
                          <w:rFonts w:cs="Arial"/>
                          <w:sz w:val="28"/>
                          <w:szCs w:val="28"/>
                        </w:rPr>
                        <w:t xml:space="preserve">Happy New Year to you, your family and friends!  </w:t>
                      </w:r>
                    </w:p>
                    <w:p w14:paraId="4A09F253" w14:textId="77777777" w:rsidR="00EC2170" w:rsidRPr="00960520" w:rsidRDefault="00EC2170" w:rsidP="00EC2170">
                      <w:pPr>
                        <w:tabs>
                          <w:tab w:val="right" w:pos="5220"/>
                        </w:tabs>
                        <w:jc w:val="both"/>
                        <w:rPr>
                          <w:rFonts w:cs="Arial"/>
                          <w:sz w:val="28"/>
                          <w:szCs w:val="28"/>
                        </w:rPr>
                      </w:pPr>
                      <w:r w:rsidRPr="00960520">
                        <w:rPr>
                          <w:rFonts w:cs="Arial"/>
                          <w:sz w:val="28"/>
                          <w:szCs w:val="28"/>
                        </w:rPr>
                        <w:t xml:space="preserve">Ross Lillard </w:t>
                      </w:r>
                    </w:p>
                    <w:p w14:paraId="7AA2375C" w14:textId="77777777" w:rsidR="00EC2170" w:rsidRPr="00960520" w:rsidRDefault="00EC2170" w:rsidP="00CB10D3">
                      <w:pPr>
                        <w:tabs>
                          <w:tab w:val="right" w:pos="5220"/>
                        </w:tabs>
                        <w:ind w:right="90"/>
                        <w:jc w:val="both"/>
                        <w:rPr>
                          <w:rFonts w:cs="Times New Roman"/>
                          <w:sz w:val="28"/>
                          <w:szCs w:val="28"/>
                        </w:rPr>
                      </w:pPr>
                    </w:p>
                  </w:txbxContent>
                </v:textbox>
                <w10:wrap type="square" anchorx="margin" anchory="margin"/>
              </v:shape>
            </w:pict>
          </mc:Fallback>
        </mc:AlternateContent>
      </w:r>
      <w:r w:rsidR="00B33584">
        <w:br w:type="page"/>
      </w:r>
    </w:p>
    <w:p w14:paraId="15087595" w14:textId="08054AD2" w:rsidR="00D35FF4" w:rsidRDefault="000F7851" w:rsidP="00D35FF4">
      <w:pPr>
        <w:pStyle w:val="NormalWeb"/>
        <w:spacing w:before="0" w:beforeAutospacing="0" w:after="390" w:afterAutospacing="0"/>
      </w:pPr>
      <w:r>
        <w:rPr>
          <w:noProof/>
        </w:rPr>
        <w:drawing>
          <wp:anchor distT="0" distB="0" distL="114300" distR="114300" simplePos="0" relativeHeight="251998208" behindDoc="0" locked="0" layoutInCell="1" allowOverlap="1" wp14:anchorId="7FB1EBF9" wp14:editId="1877C803">
            <wp:simplePos x="0" y="0"/>
            <wp:positionH relativeFrom="column">
              <wp:posOffset>-2144</wp:posOffset>
            </wp:positionH>
            <wp:positionV relativeFrom="paragraph">
              <wp:posOffset>2998</wp:posOffset>
            </wp:positionV>
            <wp:extent cx="1828800" cy="1828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w-years-prayer-candle[1].jpg"/>
                    <pic:cNvPicPr/>
                  </pic:nvPicPr>
                  <pic:blipFill>
                    <a:blip r:embed="rId29">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anchor>
        </w:drawing>
      </w:r>
      <w:r w:rsidR="00D35FF4">
        <w:t>Creator God, the year turns, and we find ourselves uncertain which way to look…</w:t>
      </w:r>
      <w:r w:rsidR="00D35FF4">
        <w:br/>
        <w:t>Back, at the blessings you have bestowed upon us—</w:t>
      </w:r>
      <w:r w:rsidR="00D35FF4">
        <w:br/>
        <w:t>friends and family,</w:t>
      </w:r>
      <w:r w:rsidR="00D35FF4">
        <w:br/>
        <w:t>wonderful summer weather,</w:t>
      </w:r>
      <w:r w:rsidR="00D35FF4">
        <w:br/>
        <w:t>beautiful music and theatre,</w:t>
      </w:r>
      <w:r w:rsidR="00D35FF4">
        <w:br/>
        <w:t>times for fun and laughter,</w:t>
      </w:r>
      <w:r w:rsidR="00D35FF4">
        <w:br/>
        <w:t>new things learned and old habits put away,</w:t>
      </w:r>
      <w:r w:rsidR="00D35FF4">
        <w:br/>
        <w:t>the gift of your presence,</w:t>
      </w:r>
      <w:r w:rsidR="00D35FF4">
        <w:br/>
        <w:t>celebrations of life and love.</w:t>
      </w:r>
      <w:r w:rsidR="00D35FF4">
        <w:br/>
        <w:t>We give thanks for all that has been.</w:t>
      </w:r>
    </w:p>
    <w:p w14:paraId="00939EB6" w14:textId="77777777" w:rsidR="00D35FF4" w:rsidRDefault="00D35FF4" w:rsidP="0085526C">
      <w:pPr>
        <w:pStyle w:val="NormalWeb"/>
        <w:spacing w:before="0" w:beforeAutospacing="0" w:after="390" w:afterAutospacing="0"/>
        <w:ind w:left="3060"/>
      </w:pPr>
      <w:r>
        <w:t>Or perhaps we look back in another direction, at all we have lost—</w:t>
      </w:r>
      <w:r>
        <w:br/>
        <w:t>friends we have said goodbye to,</w:t>
      </w:r>
      <w:r>
        <w:br/>
        <w:t>opportunities missed,</w:t>
      </w:r>
      <w:r>
        <w:br/>
        <w:t>illness or pain that stole our joy,</w:t>
      </w:r>
      <w:r>
        <w:br/>
        <w:t>news that hit too close to home,</w:t>
      </w:r>
      <w:r>
        <w:br/>
        <w:t>worries about livelihoods and about children and about church and about the world.</w:t>
      </w:r>
      <w:r>
        <w:br/>
        <w:t>We pray for healing of our brokenness,</w:t>
      </w:r>
      <w:r>
        <w:br/>
        <w:t>for the comfort of your care to smooth the rough places</w:t>
      </w:r>
      <w:r>
        <w:br/>
        <w:t>and for your light to shine through the cracks.</w:t>
      </w:r>
    </w:p>
    <w:p w14:paraId="3A3C6DD4" w14:textId="77777777" w:rsidR="00D35FF4" w:rsidRDefault="00D35FF4" w:rsidP="0085526C">
      <w:pPr>
        <w:pStyle w:val="NormalWeb"/>
        <w:spacing w:before="0" w:beforeAutospacing="0" w:after="390" w:afterAutospacing="0"/>
        <w:ind w:left="3060"/>
      </w:pPr>
      <w:r>
        <w:t>Or should we look forward, God?</w:t>
      </w:r>
      <w:r>
        <w:br/>
        <w:t>Behold, you are doing a new thing…</w:t>
      </w:r>
      <w:r>
        <w:br/>
        <w:t>we anticipate with wonder that the best is yet to be.</w:t>
      </w:r>
      <w:r>
        <w:br/>
        <w:t>As the old year gives way to the new,</w:t>
      </w:r>
      <w:r>
        <w:br/>
        <w:t>we long for the peace and justice of your kingdom.</w:t>
      </w:r>
      <w:r>
        <w:br/>
        <w:t>We pray that children of every place may grow up with enough food and water and love,</w:t>
      </w:r>
      <w:r>
        <w:br/>
        <w:t>that violence may at last come to an end,</w:t>
      </w:r>
      <w:r>
        <w:br/>
        <w:t>that our leaders might seek the good of all,</w:t>
      </w:r>
      <w:r>
        <w:br/>
        <w:t>that this might be the year when light outshines shadows.</w:t>
      </w:r>
    </w:p>
    <w:p w14:paraId="3B4E4352" w14:textId="77777777" w:rsidR="00D35FF4" w:rsidRDefault="00D35FF4" w:rsidP="0085526C">
      <w:pPr>
        <w:pStyle w:val="NormalWeb"/>
        <w:spacing w:before="0" w:beforeAutospacing="0" w:after="390" w:afterAutospacing="0"/>
        <w:ind w:left="3060"/>
      </w:pPr>
      <w:r>
        <w:t>Give us courage to trust you,</w:t>
      </w:r>
      <w:r>
        <w:br/>
        <w:t>to put our hand in yours and walk forward into the unknown with hope.</w:t>
      </w:r>
      <w:r>
        <w:br/>
        <w:t>As we stand at the gate of the year,</w:t>
      </w:r>
      <w:r>
        <w:br/>
        <w:t>looking backward and forward,</w:t>
      </w:r>
      <w:r>
        <w:br/>
        <w:t>remind us also to look inward and outward,</w:t>
      </w:r>
      <w:r>
        <w:br/>
        <w:t>to seek your kingdom first of all.</w:t>
      </w:r>
      <w:r>
        <w:br/>
        <w:t>Remind us that we can see your image in every face,</w:t>
      </w:r>
      <w:r>
        <w:br/>
        <w:t>that you have made us your family, together,</w:t>
      </w:r>
      <w:r>
        <w:br/>
        <w:t>that this world belongs to you and we are its caretakers,</w:t>
      </w:r>
      <w:r>
        <w:br/>
        <w:t>and that there is a still more excellent way—the way of love, faith, and hope.</w:t>
      </w:r>
      <w:r>
        <w:br/>
        <w:t>May this be the year, O God, that all people see your glory together.</w:t>
      </w:r>
      <w:r>
        <w:br/>
        <w:t>We pray in Christ’s name. Amen.</w:t>
      </w:r>
    </w:p>
    <w:p w14:paraId="02AD2C50" w14:textId="7CD06A2F" w:rsidR="00D35FF4" w:rsidRDefault="00A73F45" w:rsidP="00D35FF4">
      <w:pPr>
        <w:pStyle w:val="NormalWeb"/>
        <w:spacing w:before="0" w:beforeAutospacing="0" w:after="390" w:afterAutospacing="0"/>
      </w:pPr>
      <w:r>
        <w:t>Used by permission from the Liturgy Link as s</w:t>
      </w:r>
      <w:r w:rsidR="00D35FF4">
        <w:rPr>
          <w:i/>
          <w:iCs/>
        </w:rPr>
        <w:t>ubmitted by Rev. Teri Peterson, St. John’s Church of Scotland</w:t>
      </w:r>
    </w:p>
    <w:p w14:paraId="2E155D0F" w14:textId="77777777" w:rsidR="00B37398" w:rsidRDefault="00B37398" w:rsidP="00E36CA0">
      <w:pPr>
        <w:shd w:val="clear" w:color="auto" w:fill="FFFFFF"/>
        <w:spacing w:before="100" w:beforeAutospacing="1" w:after="100" w:afterAutospacing="1"/>
        <w:jc w:val="center"/>
        <w:sectPr w:rsidR="00B37398" w:rsidSect="00150246">
          <w:pgSz w:w="12240" w:h="15840" w:code="1"/>
          <w:pgMar w:top="1152" w:right="900" w:bottom="720" w:left="806" w:header="360" w:footer="720" w:gutter="0"/>
          <w:cols w:space="720"/>
          <w:docGrid w:linePitch="360"/>
        </w:sectPr>
      </w:pPr>
    </w:p>
    <w:p w14:paraId="7B924399" w14:textId="6C76E931" w:rsidR="00B37398" w:rsidRDefault="00CF0D0F" w:rsidP="00CF0D0F">
      <w:pPr>
        <w:shd w:val="clear" w:color="auto" w:fill="FFFFFF"/>
        <w:spacing w:before="100" w:beforeAutospacing="1" w:after="100" w:afterAutospacing="1"/>
        <w:jc w:val="both"/>
      </w:pPr>
      <w:r w:rsidRPr="00EC2170">
        <w:rPr>
          <w:noProof/>
          <w:sz w:val="28"/>
          <w:szCs w:val="28"/>
        </w:rPr>
        <mc:AlternateContent>
          <mc:Choice Requires="wps">
            <w:drawing>
              <wp:anchor distT="365760" distB="365760" distL="0" distR="0" simplePos="0" relativeHeight="251990016" behindDoc="0" locked="0" layoutInCell="1" allowOverlap="1" wp14:anchorId="0D20ABBB" wp14:editId="65EFE624">
                <wp:simplePos x="0" y="0"/>
                <wp:positionH relativeFrom="margin">
                  <wp:posOffset>43180</wp:posOffset>
                </wp:positionH>
                <wp:positionV relativeFrom="margin">
                  <wp:posOffset>3105442</wp:posOffset>
                </wp:positionV>
                <wp:extent cx="6642100" cy="1810385"/>
                <wp:effectExtent l="0" t="0" r="25400" b="15875"/>
                <wp:wrapTopAndBottom/>
                <wp:docPr id="148" name="Rectangle 148"/>
                <wp:cNvGraphicFramePr/>
                <a:graphic xmlns:a="http://schemas.openxmlformats.org/drawingml/2006/main">
                  <a:graphicData uri="http://schemas.microsoft.com/office/word/2010/wordprocessingShape">
                    <wps:wsp>
                      <wps:cNvSpPr/>
                      <wps:spPr>
                        <a:xfrm>
                          <a:off x="0" y="0"/>
                          <a:ext cx="6642100" cy="1810385"/>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3E225" w14:textId="2DE6BB98" w:rsidR="001E2C82" w:rsidRPr="00EC2170" w:rsidRDefault="001E2C82" w:rsidP="004E661B">
                            <w:pPr>
                              <w:pBdr>
                                <w:top w:val="single" w:sz="6" w:space="6" w:color="E84C22" w:themeColor="accent1"/>
                                <w:bottom w:val="single" w:sz="6" w:space="6" w:color="E84C22" w:themeColor="accent1"/>
                              </w:pBdr>
                              <w:spacing w:after="240"/>
                              <w:ind w:left="270" w:right="353"/>
                              <w:jc w:val="center"/>
                              <w:rPr>
                                <w:rFonts w:asciiTheme="majorHAnsi" w:eastAsiaTheme="majorEastAsia" w:hAnsiTheme="majorHAnsi" w:cstheme="majorBidi"/>
                                <w:b/>
                                <w:caps/>
                                <w:color w:val="E84C22" w:themeColor="accent1"/>
                                <w:sz w:val="32"/>
                                <w:szCs w:val="32"/>
                              </w:rPr>
                            </w:pPr>
                            <w:r w:rsidRPr="00EC2170">
                              <w:rPr>
                                <w:rFonts w:asciiTheme="majorHAnsi" w:eastAsiaTheme="majorEastAsia" w:hAnsiTheme="majorHAnsi" w:cstheme="majorBidi"/>
                                <w:b/>
                                <w:caps/>
                                <w:color w:val="E84C22" w:themeColor="accent1"/>
                                <w:sz w:val="32"/>
                                <w:szCs w:val="32"/>
                              </w:rPr>
                              <w:t>NOTICE OF PROPOSED CHANGE TO BY-LAWS</w:t>
                            </w:r>
                          </w:p>
                          <w:p w14:paraId="587D589A" w14:textId="2F02A0C5" w:rsidR="003B32AD" w:rsidRPr="00EC2170" w:rsidRDefault="003B32AD" w:rsidP="004E661B">
                            <w:pPr>
                              <w:shd w:val="clear" w:color="auto" w:fill="FFFFFF"/>
                              <w:spacing w:before="100" w:beforeAutospacing="1" w:after="100" w:afterAutospacing="1"/>
                              <w:ind w:left="270" w:right="353"/>
                              <w:rPr>
                                <w:sz w:val="28"/>
                                <w:szCs w:val="28"/>
                              </w:rPr>
                            </w:pPr>
                            <w:r w:rsidRPr="00EC2170">
                              <w:rPr>
                                <w:sz w:val="28"/>
                                <w:szCs w:val="28"/>
                              </w:rPr>
                              <w:t>Article VII.  Council</w:t>
                            </w:r>
                          </w:p>
                          <w:p w14:paraId="2FBAAF7B" w14:textId="0965B36A" w:rsidR="00A83B6C" w:rsidRPr="00EC2170" w:rsidRDefault="00A83B6C" w:rsidP="004E661B">
                            <w:pPr>
                              <w:shd w:val="clear" w:color="auto" w:fill="FFFFFF"/>
                              <w:spacing w:before="100" w:beforeAutospacing="1" w:after="100" w:afterAutospacing="1"/>
                              <w:ind w:left="270" w:right="353"/>
                              <w:jc w:val="both"/>
                              <w:rPr>
                                <w:color w:val="E84C22" w:themeColor="accent1"/>
                                <w:sz w:val="28"/>
                                <w:szCs w:val="28"/>
                              </w:rPr>
                            </w:pPr>
                            <w:r w:rsidRPr="00EC2170">
                              <w:rPr>
                                <w:sz w:val="28"/>
                                <w:szCs w:val="28"/>
                              </w:rPr>
                              <w:t>8.</w:t>
                            </w:r>
                            <w:r w:rsidRPr="00EC2170">
                              <w:rPr>
                                <w:sz w:val="28"/>
                                <w:szCs w:val="28"/>
                              </w:rPr>
                              <w:tab/>
                              <w:t xml:space="preserve">The Council may not authorize any non-emergency expenditure exceeding the amount of Two </w:t>
                            </w:r>
                            <w:r w:rsidRPr="00EC2170">
                              <w:rPr>
                                <w:strike/>
                                <w:sz w:val="28"/>
                                <w:szCs w:val="28"/>
                              </w:rPr>
                              <w:t>Thousand Five Hundred Dollars ($2,500.00)</w:t>
                            </w:r>
                            <w:r w:rsidRPr="00EC2170">
                              <w:rPr>
                                <w:sz w:val="28"/>
                                <w:szCs w:val="28"/>
                              </w:rPr>
                              <w:t xml:space="preserve"> </w:t>
                            </w:r>
                            <w:r w:rsidRPr="00EC2170">
                              <w:rPr>
                                <w:sz w:val="28"/>
                                <w:szCs w:val="28"/>
                                <w:highlight w:val="yellow"/>
                              </w:rPr>
                              <w:t>Four Thousand Dollars ($4,000.00)</w:t>
                            </w:r>
                            <w:r w:rsidRPr="00EC2170">
                              <w:rPr>
                                <w:sz w:val="28"/>
                                <w:szCs w:val="28"/>
                              </w:rPr>
                              <w:t xml:space="preserve"> without two-thirds (2/3) affirmative vote of the members present at a duly called church meeting, public announcement of the vote having been made two (2) weeks prior to the meeting.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D20ABBB" id="Rectangle 148" o:spid="_x0000_s1041" style="position:absolute;left:0;text-align:left;margin-left:3.4pt;margin-top:244.5pt;width:523pt;height:142.55pt;z-index:251990016;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" filled="f" strokecolor="#b22600 [3209]" strokeweight="1pt">
                <v:textbox style="mso-fit-shape-to-text:t" inset="0,0,0,0">
                  <w:txbxContent>
                    <w:p w14:paraId="0F13E225" w14:textId="2DE6BB98" w:rsidR="001E2C82" w:rsidRPr="00EC2170" w:rsidRDefault="001E2C82" w:rsidP="004E661B">
                      <w:pPr>
                        <w:pBdr>
                          <w:top w:val="single" w:sz="6" w:space="6" w:color="E84C22" w:themeColor="accent1"/>
                          <w:bottom w:val="single" w:sz="6" w:space="6" w:color="E84C22" w:themeColor="accent1"/>
                        </w:pBdr>
                        <w:spacing w:after="240"/>
                        <w:ind w:left="270" w:right="353"/>
                        <w:jc w:val="center"/>
                        <w:rPr>
                          <w:rFonts w:asciiTheme="majorHAnsi" w:eastAsiaTheme="majorEastAsia" w:hAnsiTheme="majorHAnsi" w:cstheme="majorBidi"/>
                          <w:b/>
                          <w:caps/>
                          <w:color w:val="E84C22" w:themeColor="accent1"/>
                          <w:sz w:val="32"/>
                          <w:szCs w:val="32"/>
                        </w:rPr>
                      </w:pPr>
                      <w:r w:rsidRPr="00EC2170">
                        <w:rPr>
                          <w:rFonts w:asciiTheme="majorHAnsi" w:eastAsiaTheme="majorEastAsia" w:hAnsiTheme="majorHAnsi" w:cstheme="majorBidi"/>
                          <w:b/>
                          <w:caps/>
                          <w:color w:val="E84C22" w:themeColor="accent1"/>
                          <w:sz w:val="32"/>
                          <w:szCs w:val="32"/>
                        </w:rPr>
                        <w:t>NOTICE OF PROPOSED CHANGE TO BY-LAWS</w:t>
                      </w:r>
                    </w:p>
                    <w:p w14:paraId="587D589A" w14:textId="2F02A0C5" w:rsidR="003B32AD" w:rsidRPr="00EC2170" w:rsidRDefault="003B32AD" w:rsidP="004E661B">
                      <w:pPr>
                        <w:shd w:val="clear" w:color="auto" w:fill="FFFFFF"/>
                        <w:spacing w:before="100" w:beforeAutospacing="1" w:after="100" w:afterAutospacing="1"/>
                        <w:ind w:left="270" w:right="353"/>
                        <w:rPr>
                          <w:sz w:val="28"/>
                          <w:szCs w:val="28"/>
                        </w:rPr>
                      </w:pPr>
                      <w:r w:rsidRPr="00EC2170">
                        <w:rPr>
                          <w:sz w:val="28"/>
                          <w:szCs w:val="28"/>
                        </w:rPr>
                        <w:t>A</w:t>
                      </w:r>
                      <w:r w:rsidRPr="00EC2170">
                        <w:rPr>
                          <w:sz w:val="28"/>
                          <w:szCs w:val="28"/>
                        </w:rPr>
                        <w:t>rticle VII.  Council</w:t>
                      </w:r>
                    </w:p>
                    <w:p w14:paraId="2FBAAF7B" w14:textId="0965B36A" w:rsidR="00A83B6C" w:rsidRPr="00EC2170" w:rsidRDefault="00A83B6C" w:rsidP="004E661B">
                      <w:pPr>
                        <w:shd w:val="clear" w:color="auto" w:fill="FFFFFF"/>
                        <w:spacing w:before="100" w:beforeAutospacing="1" w:after="100" w:afterAutospacing="1"/>
                        <w:ind w:left="270" w:right="353"/>
                        <w:jc w:val="both"/>
                        <w:rPr>
                          <w:color w:val="E84C22" w:themeColor="accent1"/>
                          <w:sz w:val="28"/>
                          <w:szCs w:val="28"/>
                        </w:rPr>
                      </w:pPr>
                      <w:r w:rsidRPr="00EC2170">
                        <w:rPr>
                          <w:sz w:val="28"/>
                          <w:szCs w:val="28"/>
                        </w:rPr>
                        <w:t>8.</w:t>
                      </w:r>
                      <w:r w:rsidRPr="00EC2170">
                        <w:rPr>
                          <w:sz w:val="28"/>
                          <w:szCs w:val="28"/>
                        </w:rPr>
                        <w:tab/>
                        <w:t xml:space="preserve">The Council may not authorize any non-emergency expenditure exceeding the amount of Two </w:t>
                      </w:r>
                      <w:r w:rsidRPr="00EC2170">
                        <w:rPr>
                          <w:strike/>
                          <w:sz w:val="28"/>
                          <w:szCs w:val="28"/>
                        </w:rPr>
                        <w:t>Thousand Five Hundred Dollars ($2,500.00)</w:t>
                      </w:r>
                      <w:r w:rsidRPr="00EC2170">
                        <w:rPr>
                          <w:sz w:val="28"/>
                          <w:szCs w:val="28"/>
                        </w:rPr>
                        <w:t xml:space="preserve"> </w:t>
                      </w:r>
                      <w:r w:rsidRPr="00EC2170">
                        <w:rPr>
                          <w:sz w:val="28"/>
                          <w:szCs w:val="28"/>
                          <w:highlight w:val="yellow"/>
                        </w:rPr>
                        <w:t>Four Thousand Dollars ($4,000.00)</w:t>
                      </w:r>
                      <w:r w:rsidRPr="00EC2170">
                        <w:rPr>
                          <w:sz w:val="28"/>
                          <w:szCs w:val="28"/>
                        </w:rPr>
                        <w:t xml:space="preserve"> without two-thirds (2/3) affirmative vote of the members present at a duly called church meeting, public announ</w:t>
                      </w:r>
                      <w:bookmarkStart w:id="1" w:name="_GoBack"/>
                      <w:bookmarkEnd w:id="1"/>
                      <w:r w:rsidRPr="00EC2170">
                        <w:rPr>
                          <w:sz w:val="28"/>
                          <w:szCs w:val="28"/>
                        </w:rPr>
                        <w:t>cement of the vote having been made two (2) weeks prior to the meeting</w:t>
                      </w:r>
                      <w:r w:rsidRPr="00EC2170">
                        <w:rPr>
                          <w:sz w:val="28"/>
                          <w:szCs w:val="28"/>
                        </w:rPr>
                        <w:t>.</w:t>
                      </w:r>
                    </w:p>
                  </w:txbxContent>
                </v:textbox>
                <w10:wrap type="topAndBottom" anchorx="margin" anchory="margin"/>
              </v:rect>
            </w:pict>
          </mc:Fallback>
        </mc:AlternateContent>
      </w:r>
      <w:r w:rsidR="00146D2B" w:rsidRPr="00EC2170">
        <w:rPr>
          <w:noProof/>
          <w:sz w:val="28"/>
          <w:szCs w:val="28"/>
        </w:rPr>
        <w:drawing>
          <wp:anchor distT="0" distB="0" distL="114300" distR="114300" simplePos="0" relativeHeight="251995136" behindDoc="0" locked="0" layoutInCell="1" allowOverlap="1" wp14:anchorId="099B859A" wp14:editId="28DD0074">
            <wp:simplePos x="0" y="0"/>
            <wp:positionH relativeFrom="column">
              <wp:posOffset>2918</wp:posOffset>
            </wp:positionH>
            <wp:positionV relativeFrom="paragraph">
              <wp:posOffset>1211</wp:posOffset>
            </wp:positionV>
            <wp:extent cx="2560320" cy="133502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ylaws-Revised[1].jpg"/>
                    <pic:cNvPicPr/>
                  </pic:nvPicPr>
                  <pic:blipFill>
                    <a:blip r:embed="rId30">
                      <a:extLst>
                        <a:ext uri="{28A0092B-C50C-407E-A947-70E740481C1C}">
                          <a14:useLocalDpi xmlns:a14="http://schemas.microsoft.com/office/drawing/2010/main" val="0"/>
                        </a:ext>
                      </a:extLst>
                    </a:blip>
                    <a:stretch>
                      <a:fillRect/>
                    </a:stretch>
                  </pic:blipFill>
                  <pic:spPr>
                    <a:xfrm>
                      <a:off x="0" y="0"/>
                      <a:ext cx="2560320" cy="1335024"/>
                    </a:xfrm>
                    <a:prstGeom prst="rect">
                      <a:avLst/>
                    </a:prstGeom>
                  </pic:spPr>
                </pic:pic>
              </a:graphicData>
            </a:graphic>
          </wp:anchor>
        </w:drawing>
      </w:r>
      <w:r w:rsidR="00A83B6C" w:rsidRPr="00EC2170">
        <w:rPr>
          <w:sz w:val="28"/>
          <w:szCs w:val="28"/>
        </w:rPr>
        <w:t xml:space="preserve">Pursuant to the By-Laws, the Council of Trinity United Church of Christ is providing notice to its members of a proposed change to the By-Laws relative to the Council’s threshold for discretionary spending.  The current By-Laws require the Council to obtain a two-thirds vote of the members present at a duly-called congregational meeting for any expenditure in excess of $2,500.  </w:t>
      </w:r>
      <w:r w:rsidR="00B966C1" w:rsidRPr="00EC2170">
        <w:rPr>
          <w:sz w:val="28"/>
          <w:szCs w:val="28"/>
        </w:rPr>
        <w:t xml:space="preserve">As the costs of goods, services, and repairs has increase substantially over the last several years, the Council is requesting the congregation approve an increase of that discretionary spending threshold to $4,000 before the need for a congregational meeting and approval.  </w:t>
      </w:r>
      <w:r w:rsidR="00146D2B" w:rsidRPr="00EC2170">
        <w:rPr>
          <w:sz w:val="28"/>
          <w:szCs w:val="28"/>
        </w:rPr>
        <w:t>The specific language revision is listed below</w:t>
      </w:r>
      <w:r w:rsidR="00146D2B">
        <w:t>.</w:t>
      </w:r>
    </w:p>
    <w:p w14:paraId="72E4DAF8" w14:textId="77777777" w:rsidR="00B37398" w:rsidRDefault="00B37398" w:rsidP="00B37398">
      <w:pPr>
        <w:shd w:val="clear" w:color="auto" w:fill="FFFFFF"/>
        <w:spacing w:before="100" w:beforeAutospacing="1" w:after="100" w:afterAutospacing="1"/>
        <w:sectPr w:rsidR="00B37398" w:rsidSect="00150246">
          <w:pgSz w:w="12240" w:h="15840" w:code="1"/>
          <w:pgMar w:top="1152" w:right="900" w:bottom="720" w:left="806" w:header="360" w:footer="720" w:gutter="0"/>
          <w:cols w:space="720"/>
          <w:docGrid w:linePitch="360"/>
        </w:sectPr>
      </w:pPr>
    </w:p>
    <w:p w14:paraId="4C8BB66C" w14:textId="39E98399" w:rsidR="003B7F43" w:rsidRPr="003B7F43" w:rsidRDefault="003B7F43" w:rsidP="003B7F43">
      <w:pPr>
        <w:shd w:val="clear" w:color="auto" w:fill="FFFFFF"/>
        <w:spacing w:before="100" w:beforeAutospacing="1" w:after="120" w:line="240" w:lineRule="auto"/>
        <w:jc w:val="center"/>
        <w:rPr>
          <w:rFonts w:ascii="Bodoni MT" w:hAnsi="Bodoni MT"/>
          <w:sz w:val="36"/>
          <w:szCs w:val="36"/>
        </w:rPr>
      </w:pPr>
      <w:r w:rsidRPr="003B7F43">
        <w:rPr>
          <w:rFonts w:ascii="Bodoni MT" w:hAnsi="Bodoni MT"/>
          <w:sz w:val="36"/>
          <w:szCs w:val="36"/>
        </w:rPr>
        <w:t>Sermon Series</w:t>
      </w:r>
    </w:p>
    <w:p w14:paraId="510B97E2" w14:textId="77777777" w:rsidR="003B7F43" w:rsidRDefault="003B7F43" w:rsidP="00EE01FD">
      <w:pPr>
        <w:shd w:val="clear" w:color="auto" w:fill="FFFFFF"/>
        <w:spacing w:after="100" w:afterAutospacing="1" w:line="240" w:lineRule="auto"/>
        <w:jc w:val="center"/>
        <w:rPr>
          <w:rFonts w:ascii="Algerian" w:hAnsi="Algerian"/>
          <w:sz w:val="36"/>
          <w:szCs w:val="36"/>
        </w:rPr>
      </w:pPr>
      <w:r w:rsidRPr="003B7F43">
        <w:rPr>
          <w:rFonts w:ascii="Algerian" w:hAnsi="Algerian"/>
          <w:sz w:val="36"/>
          <w:szCs w:val="36"/>
        </w:rPr>
        <w:t>The Parables of Jesus</w:t>
      </w:r>
    </w:p>
    <w:p w14:paraId="16358891" w14:textId="1AC3FFA3" w:rsidR="0067562E" w:rsidRDefault="0067562E" w:rsidP="0067562E">
      <w:pPr>
        <w:shd w:val="clear" w:color="auto" w:fill="FFFFFF"/>
        <w:spacing w:before="100" w:beforeAutospacing="1" w:after="100" w:afterAutospacing="1"/>
        <w:jc w:val="both"/>
      </w:pPr>
      <w:r>
        <w:t>Here is a chart of the Parables of Jesus with the accompanying scripture references for your guide as Pastor Elsbury begins this series of sermons.  The first 12 will begin on January 8 and carry us up to Easter.  A list with dates will be included with each week’s bulletin should there be unanticipated revisions or changes to the schedule.  We hope you are looking forward to this new series of familiar and some not so familiar parables.</w:t>
      </w:r>
    </w:p>
    <w:tbl>
      <w:tblPr>
        <w:tblW w:w="0" w:type="auto"/>
        <w:jc w:val="center"/>
        <w:shd w:val="clear" w:color="auto" w:fill="FFFFFF"/>
        <w:tblCellMar>
          <w:left w:w="0" w:type="dxa"/>
          <w:right w:w="0" w:type="dxa"/>
        </w:tblCellMar>
        <w:tblLook w:val="04A0" w:firstRow="1" w:lastRow="0" w:firstColumn="1" w:lastColumn="0" w:noHBand="0" w:noVBand="1"/>
      </w:tblPr>
      <w:tblGrid>
        <w:gridCol w:w="558"/>
        <w:gridCol w:w="3510"/>
        <w:gridCol w:w="1890"/>
        <w:gridCol w:w="1260"/>
        <w:gridCol w:w="1260"/>
        <w:gridCol w:w="1098"/>
      </w:tblGrid>
      <w:tr w:rsidR="0067562E" w:rsidRPr="0056391A" w14:paraId="1E12391E" w14:textId="77777777" w:rsidTr="00331F8A">
        <w:trPr>
          <w:jc w:val="center"/>
        </w:trPr>
        <w:tc>
          <w:tcPr>
            <w:tcW w:w="55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35EA2F" w14:textId="77777777" w:rsidR="0067562E" w:rsidRDefault="0067562E" w:rsidP="00331F8A">
            <w:pPr>
              <w:spacing w:after="0" w:line="240" w:lineRule="auto"/>
              <w:jc w:val="center"/>
              <w:rPr>
                <w:rFonts w:ascii="Arial" w:eastAsia="Times New Roman" w:hAnsi="Arial" w:cs="Arial"/>
                <w:color w:val="1D2228"/>
                <w:sz w:val="25"/>
                <w:szCs w:val="25"/>
              </w:rPr>
            </w:pPr>
          </w:p>
          <w:p w14:paraId="3565E8DD" w14:textId="77777777" w:rsidR="0067562E" w:rsidRPr="0056391A" w:rsidRDefault="0067562E" w:rsidP="00331F8A">
            <w:pPr>
              <w:spacing w:after="0" w:line="240" w:lineRule="auto"/>
              <w:jc w:val="center"/>
              <w:rPr>
                <w:rFonts w:ascii="Calibri" w:eastAsia="Times New Roman" w:hAnsi="Calibri" w:cs="Calibri"/>
                <w:color w:val="1D2228"/>
              </w:rPr>
            </w:pPr>
          </w:p>
        </w:tc>
        <w:tc>
          <w:tcPr>
            <w:tcW w:w="35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1A32D52" w14:textId="77777777" w:rsidR="0067562E" w:rsidRPr="0056391A" w:rsidRDefault="0067562E" w:rsidP="00331F8A">
            <w:pPr>
              <w:spacing w:after="0" w:line="240" w:lineRule="auto"/>
              <w:jc w:val="center"/>
              <w:rPr>
                <w:rFonts w:ascii="Calibri" w:eastAsia="Times New Roman" w:hAnsi="Calibri" w:cs="Calibri"/>
                <w:color w:val="1D2228"/>
              </w:rPr>
            </w:pPr>
            <w:r w:rsidRPr="0056391A">
              <w:rPr>
                <w:rFonts w:ascii="Arial" w:eastAsia="Times New Roman" w:hAnsi="Arial" w:cs="Arial"/>
                <w:color w:val="1D2228"/>
                <w:sz w:val="25"/>
                <w:szCs w:val="25"/>
              </w:rPr>
              <w:t>Parable</w:t>
            </w:r>
          </w:p>
        </w:tc>
        <w:tc>
          <w:tcPr>
            <w:tcW w:w="18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C0E5DC3" w14:textId="77777777" w:rsidR="0067562E" w:rsidRPr="0056391A" w:rsidRDefault="0067562E" w:rsidP="00331F8A">
            <w:pPr>
              <w:spacing w:after="0" w:line="240" w:lineRule="auto"/>
              <w:jc w:val="center"/>
              <w:rPr>
                <w:rFonts w:ascii="Calibri" w:eastAsia="Times New Roman" w:hAnsi="Calibri" w:cs="Calibri"/>
                <w:color w:val="1D2228"/>
              </w:rPr>
            </w:pPr>
            <w:r w:rsidRPr="0056391A">
              <w:rPr>
                <w:rFonts w:ascii="Arial" w:eastAsia="Times New Roman" w:hAnsi="Arial" w:cs="Arial"/>
                <w:color w:val="1D2228"/>
                <w:sz w:val="25"/>
                <w:szCs w:val="25"/>
              </w:rPr>
              <w:t>Matthew</w:t>
            </w:r>
          </w:p>
        </w:tc>
        <w:tc>
          <w:tcPr>
            <w:tcW w:w="1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2FB372" w14:textId="77777777" w:rsidR="0067562E" w:rsidRPr="0056391A" w:rsidRDefault="0067562E" w:rsidP="00331F8A">
            <w:pPr>
              <w:spacing w:after="0" w:line="240" w:lineRule="auto"/>
              <w:jc w:val="center"/>
              <w:rPr>
                <w:rFonts w:ascii="Calibri" w:eastAsia="Times New Roman" w:hAnsi="Calibri" w:cs="Calibri"/>
                <w:color w:val="1D2228"/>
              </w:rPr>
            </w:pPr>
            <w:r w:rsidRPr="0056391A">
              <w:rPr>
                <w:rFonts w:ascii="Arial" w:eastAsia="Times New Roman" w:hAnsi="Arial" w:cs="Arial"/>
                <w:color w:val="1D2228"/>
                <w:sz w:val="25"/>
                <w:szCs w:val="25"/>
              </w:rPr>
              <w:t>Mark</w:t>
            </w:r>
          </w:p>
        </w:tc>
        <w:tc>
          <w:tcPr>
            <w:tcW w:w="1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03D955" w14:textId="77777777" w:rsidR="0067562E" w:rsidRPr="0056391A" w:rsidRDefault="0067562E" w:rsidP="00331F8A">
            <w:pPr>
              <w:spacing w:after="0" w:line="240" w:lineRule="auto"/>
              <w:jc w:val="center"/>
              <w:rPr>
                <w:rFonts w:ascii="Calibri" w:eastAsia="Times New Roman" w:hAnsi="Calibri" w:cs="Calibri"/>
                <w:color w:val="1D2228"/>
              </w:rPr>
            </w:pPr>
            <w:r w:rsidRPr="0056391A">
              <w:rPr>
                <w:rFonts w:ascii="Arial" w:eastAsia="Times New Roman" w:hAnsi="Arial" w:cs="Arial"/>
                <w:color w:val="1D2228"/>
                <w:sz w:val="25"/>
                <w:szCs w:val="25"/>
              </w:rPr>
              <w:t>Luke</w:t>
            </w:r>
          </w:p>
        </w:tc>
        <w:tc>
          <w:tcPr>
            <w:tcW w:w="109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9B55F34" w14:textId="77777777" w:rsidR="0067562E" w:rsidRPr="0056391A" w:rsidRDefault="0067562E" w:rsidP="00331F8A">
            <w:pPr>
              <w:spacing w:after="0" w:line="240" w:lineRule="auto"/>
              <w:jc w:val="center"/>
              <w:rPr>
                <w:rFonts w:ascii="Calibri" w:eastAsia="Times New Roman" w:hAnsi="Calibri" w:cs="Calibri"/>
                <w:color w:val="1D2228"/>
              </w:rPr>
            </w:pPr>
            <w:r w:rsidRPr="0056391A">
              <w:rPr>
                <w:rFonts w:ascii="Arial" w:eastAsia="Times New Roman" w:hAnsi="Arial" w:cs="Arial"/>
                <w:color w:val="1D2228"/>
                <w:sz w:val="25"/>
                <w:szCs w:val="25"/>
              </w:rPr>
              <w:t>John</w:t>
            </w:r>
          </w:p>
        </w:tc>
      </w:tr>
      <w:tr w:rsidR="0067562E" w:rsidRPr="0056391A" w14:paraId="4264DAE8"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C25E49A"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BFC456"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House Builders</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DBC94C"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7:21-29</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9C628F9"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1EB36C"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6:46-49</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D5FD58"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791D7EEA"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22ECA21"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0D1148"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New Cloth &amp; Wine Skins</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5CC0F6"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9:14-17</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96373FC"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2:18-22</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65637C"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5:33-39</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A67D30"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0F5BB2E3"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9AC719"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3</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50017"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Two Debtors</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7175DB"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C32401"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492536"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7:41-43</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256335"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4F3AB230"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EA5EA5"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4</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3DB1E9"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Rich Fool</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DF2CE8"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CAA475"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3141717"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12:16-20</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C68721"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7F20C957"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D2B3EE"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5</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4D78CB"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Wedding Banquet</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1FDA97"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119A56"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5ABA04"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12:36-38</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9F377F"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0F0EE3F4"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D91661"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6</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3C3FCF"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Wise Manager</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68C75B"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B4E21F"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13:32-37</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3A70A"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12:42-48</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3BF410"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6D2DD68A"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4BCED2"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7</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4A3D8E"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Barren Fig Tree</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2866AC"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F7B883"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6E663D"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13:1-9</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54F453"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6EC42F15"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28C4EED"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8</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BBC9CB6"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Sower</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D4B7F2"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13:3-9; 18-23</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A1CA34"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4:3-20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D72082"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8:4-15</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06D91E"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6B6040E4"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4F3B00"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9</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97714D"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Wheat and the Weeds</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E26C05"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13:24-30; 36-43</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56B583"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4:31-32</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37E3730"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13:18-19</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17E2AF"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053E402C"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A66BA1"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10</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7BE29F"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Drag Net</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B1AD27"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13:47-51</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4C7E44"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94F362"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49DA08"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629EED8B"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30949A"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11</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C1AFC3"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Mustard Seed and Yeast</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80A12E"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13:31-35</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B45DA5"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4:31-34</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794733"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13:18-21</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AD5B93"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7BE8B342"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0BD0DB"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12</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580F7E" w14:textId="01EB75F2" w:rsidR="0067562E" w:rsidRPr="00331F8A" w:rsidRDefault="00E56DD9" w:rsidP="00331F8A">
            <w:pPr>
              <w:spacing w:after="0" w:line="240" w:lineRule="auto"/>
              <w:rPr>
                <w:rFonts w:eastAsia="Times New Roman" w:cs="Calibri"/>
                <w:color w:val="1D2228"/>
              </w:rPr>
            </w:pPr>
            <w:r>
              <w:rPr>
                <w:rFonts w:eastAsia="Times New Roman" w:cs="Arial"/>
                <w:color w:val="1D2228"/>
              </w:rPr>
              <w:t>The Hidden Treasure</w:t>
            </w:r>
            <w:bookmarkStart w:id="0" w:name="_GoBack"/>
            <w:bookmarkEnd w:id="0"/>
            <w:r w:rsidR="0067562E" w:rsidRPr="00331F8A">
              <w:rPr>
                <w:rFonts w:eastAsia="Times New Roman" w:cs="Arial"/>
                <w:color w:val="1D2228"/>
              </w:rPr>
              <w:t xml:space="preserve"> \ Pearl</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571582"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13:44-46</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E11A09"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CB07DC6"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9D5D8BD"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20D82125"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931DAB2"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13</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9FB1E8"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Unmerciful Servant</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17909EB"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18:21-25</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B7E40EE"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8DCC04"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BD8A253"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35B9420E"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7C5DDD"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14</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299D76"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Good Samaritan</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8A77DB"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24EB0B"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59E0C9"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10:25-37</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11460D"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1553F788"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27EB0E"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15</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9713500"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BAD Samaritan</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0B34B0"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F12F29"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AB0EF6"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10:25-37</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B69CFC1"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7F7D0FE1"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4BDCC5"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16</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614C87"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Friend at Midnight</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C1C483"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9CBDE4"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DA7AD"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11:5-13</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865524"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4C167A61"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727B7"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17</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1B96CA"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Good Shepherd</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7467E0"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C1C175"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27917B"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04C56B"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10:1-8</w:t>
            </w:r>
          </w:p>
        </w:tc>
      </w:tr>
      <w:tr w:rsidR="0067562E" w:rsidRPr="0056391A" w14:paraId="1EF2D35D"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61B348"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18</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27950A"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Seats at a Wedding Feast</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8D9033"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E1E01F"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5FFF2B"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14:1-14</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CD02D7"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1626C5DA"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A367C8"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19</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D14B0E"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Great Banquet</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394B66"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0E76E0"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F33BA6"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14:15-24</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444C0F"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68972A7B"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80ECF9"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20</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0FEFD0"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Cost of Discipleship</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6FD2DB"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F902A9"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E7E4D6"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14:25-35</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42BE9C"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23C04DC3"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459949"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21</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B164EE0"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Lost Sheep</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DCBA8C"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18:10-14</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BED5829"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B5C0BCA"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15:1-7</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3D17A1"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23DCE011"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373F640"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22</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2BAC8DF"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Lost Coin</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B8E1C3"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B9CC02"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D43E37"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15:8-10</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63CDDA"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31187146"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8CA4AB"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23</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9632AE"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Prodigal Son</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22E8BE"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47AF52"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1D9EA7"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15:11-24</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5C398C"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61FB8128"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BE53DD"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24</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A3F90F"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Elder Son</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696A1FF"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17C8A"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A3B039"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15:25-32</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AC385F"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29FC8C7D"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96C3E9"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25</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E67619"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Shrewd Manager</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4D5641"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F2C5CB"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9ACFD8"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16:1-13</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455CE"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65A288C1"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A66A48"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26</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4821F4"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Rich Man and Lazarus</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4B404C"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EE4EFF"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595DA1"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16:19-31</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69BDC9"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54035F6A"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6551EB"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27</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047D3C"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Unworthy Slave</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4550F8"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64022C5"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82AFE5"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17:7-10</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A28CE2"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13DD7288"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7050E2"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28</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DBB835"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Persistent Widow</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369561"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0D990E"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CB5A0CD"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18:1-8</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E6B5E9"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01407B78"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7F7870"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29</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3C40E6"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Pharisee &amp; Tax Collector</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9273B8"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6E5493"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AF907A"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18:9-14</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466294"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0388BD82"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1CD6ACF"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30</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87543A"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Workers in the Vineyard</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B70FEC"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20:1-16</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EAA09D"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B204C46"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1AFDD6"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7B9A45FC"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DAD1A3"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31</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A91C08"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Two Sons</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A55A34"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21:28-32</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823F5B"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3C53DF5"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E6A6D0"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22DEC7EF"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7BDF3D"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32</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300963"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Wicked Tenants</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E52031"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21:33-46</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10A9C7"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12:1-9</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B4E170D"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20:9-16</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D72CCE"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5635DBB4"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A8E148"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33</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D76F9C"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Wedding Banquet</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E16F17"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22:1-14</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6FA0C4"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77701F"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1524E9"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3FCB3F46"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3A7928"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34</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46DB88"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Ten Virgins</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60CEBD"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25:1-13</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E81CCD"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A5ACC8"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E232FF"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75F49CF8"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472F2D"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35</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CE9CDE2"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Ten Talents &amp; Ten Minas</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8C0663"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25:14-30</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DDA8AF"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9CF533"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19:11-27</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7790A3"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38DA8363"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36DB8B"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36</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912A4F"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Sheep and the Goats</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10BEC3"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25:31-46</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73232C"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190AC7"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BF4C30"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r>
      <w:tr w:rsidR="0067562E" w:rsidRPr="0056391A" w14:paraId="0DAA4111" w14:textId="77777777" w:rsidTr="00331F8A">
        <w:trPr>
          <w:jc w:val="center"/>
        </w:trPr>
        <w:tc>
          <w:tcPr>
            <w:tcW w:w="55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EF3E6A"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37</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3A2CFE" w14:textId="77777777" w:rsidR="0067562E" w:rsidRPr="00331F8A" w:rsidRDefault="0067562E" w:rsidP="00331F8A">
            <w:pPr>
              <w:spacing w:after="0" w:line="240" w:lineRule="auto"/>
              <w:rPr>
                <w:rFonts w:eastAsia="Times New Roman" w:cs="Calibri"/>
                <w:color w:val="1D2228"/>
              </w:rPr>
            </w:pPr>
            <w:r w:rsidRPr="00331F8A">
              <w:rPr>
                <w:rFonts w:eastAsia="Times New Roman" w:cs="Arial"/>
                <w:color w:val="1D2228"/>
              </w:rPr>
              <w:t>The True Vine and Branches</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DCE6DC"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9176EA"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8BC58D"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 </w:t>
            </w:r>
          </w:p>
        </w:tc>
        <w:tc>
          <w:tcPr>
            <w:tcW w:w="10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68433" w14:textId="77777777" w:rsidR="0067562E" w:rsidRPr="00331F8A" w:rsidRDefault="0067562E" w:rsidP="00331F8A">
            <w:pPr>
              <w:spacing w:after="0" w:line="240" w:lineRule="auto"/>
              <w:jc w:val="center"/>
              <w:rPr>
                <w:rFonts w:eastAsia="Times New Roman" w:cs="Calibri"/>
                <w:color w:val="1D2228"/>
              </w:rPr>
            </w:pPr>
            <w:r w:rsidRPr="00331F8A">
              <w:rPr>
                <w:rFonts w:eastAsia="Times New Roman" w:cs="Arial"/>
                <w:color w:val="1D2228"/>
              </w:rPr>
              <w:t>15:1-11</w:t>
            </w:r>
          </w:p>
        </w:tc>
      </w:tr>
    </w:tbl>
    <w:p w14:paraId="2C9D5480" w14:textId="5E09DEDC" w:rsidR="00A156B9" w:rsidRDefault="00A156B9" w:rsidP="00331F8A">
      <w:pPr>
        <w:shd w:val="clear" w:color="auto" w:fill="FFFFFF"/>
        <w:spacing w:after="0" w:line="240" w:lineRule="auto"/>
      </w:pPr>
    </w:p>
    <w:sectPr w:rsidR="00A156B9" w:rsidSect="00331F8A">
      <w:pgSz w:w="12240" w:h="15840" w:code="1"/>
      <w:pgMar w:top="1152" w:right="900" w:bottom="540" w:left="806"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199D48" w14:textId="77777777" w:rsidR="00031123" w:rsidRDefault="00031123">
      <w:pPr>
        <w:spacing w:after="0" w:line="240" w:lineRule="auto"/>
      </w:pPr>
      <w:r>
        <w:separator/>
      </w:r>
    </w:p>
  </w:endnote>
  <w:endnote w:type="continuationSeparator" w:id="0">
    <w:p w14:paraId="7CCA804C" w14:textId="77777777" w:rsidR="00031123" w:rsidRDefault="00031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2000000000000000000"/>
    <w:charset w:val="00"/>
    <w:family w:val="auto"/>
    <w:pitch w:val="variable"/>
    <w:sig w:usb0="00000001" w:usb1="5000205B" w:usb2="00000020" w:usb3="00000000" w:csb0="000001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D0801" w14:textId="77777777" w:rsidR="00031123" w:rsidRDefault="00031123">
      <w:pPr>
        <w:spacing w:after="0" w:line="240" w:lineRule="auto"/>
      </w:pPr>
      <w:r>
        <w:separator/>
      </w:r>
    </w:p>
  </w:footnote>
  <w:footnote w:type="continuationSeparator" w:id="0">
    <w:p w14:paraId="28633DA7" w14:textId="77777777" w:rsidR="00031123" w:rsidRDefault="000311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55548"/>
    <w:multiLevelType w:val="multilevel"/>
    <w:tmpl w:val="EE12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5F760B"/>
    <w:multiLevelType w:val="hybridMultilevel"/>
    <w:tmpl w:val="AA003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D05DB6"/>
    <w:multiLevelType w:val="multilevel"/>
    <w:tmpl w:val="B3101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82775B"/>
    <w:multiLevelType w:val="multilevel"/>
    <w:tmpl w:val="2AE4E80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BFC3D18"/>
    <w:multiLevelType w:val="multilevel"/>
    <w:tmpl w:val="29D8A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3F08B6"/>
    <w:multiLevelType w:val="multilevel"/>
    <w:tmpl w:val="D2022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F41657D"/>
    <w:multiLevelType w:val="multilevel"/>
    <w:tmpl w:val="50EE5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9D12BF7"/>
    <w:multiLevelType w:val="hybridMultilevel"/>
    <w:tmpl w:val="F6ACACFE"/>
    <w:lvl w:ilvl="0" w:tplc="1BD2B154">
      <w:start w:val="1"/>
      <w:numFmt w:val="bullet"/>
      <w:lvlText w:val=""/>
      <w:lvlJc w:val="left"/>
      <w:pPr>
        <w:ind w:left="630" w:hanging="360"/>
      </w:pPr>
      <w:rPr>
        <w:rFonts w:ascii="Symbol" w:hAnsi="Symbol" w:hint="default"/>
        <w:sz w:val="56"/>
        <w:szCs w:val="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A77B28"/>
    <w:multiLevelType w:val="hybridMultilevel"/>
    <w:tmpl w:val="B2A62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DBA3AE8"/>
    <w:multiLevelType w:val="hybridMultilevel"/>
    <w:tmpl w:val="1F00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
  </w:num>
  <w:num w:numId="4">
    <w:abstractNumId w:val="2"/>
  </w:num>
  <w:num w:numId="5">
    <w:abstractNumId w:val="6"/>
  </w:num>
  <w:num w:numId="6">
    <w:abstractNumId w:val="7"/>
  </w:num>
  <w:num w:numId="7">
    <w:abstractNumId w:val="8"/>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FDE"/>
    <w:rsid w:val="00001719"/>
    <w:rsid w:val="00003935"/>
    <w:rsid w:val="00003FF0"/>
    <w:rsid w:val="000041C3"/>
    <w:rsid w:val="00004FBA"/>
    <w:rsid w:val="00005687"/>
    <w:rsid w:val="00006E5D"/>
    <w:rsid w:val="00007DBE"/>
    <w:rsid w:val="00012AF0"/>
    <w:rsid w:val="000148E2"/>
    <w:rsid w:val="00014E53"/>
    <w:rsid w:val="00015195"/>
    <w:rsid w:val="00020157"/>
    <w:rsid w:val="00020603"/>
    <w:rsid w:val="00020C64"/>
    <w:rsid w:val="00021B81"/>
    <w:rsid w:val="0002217A"/>
    <w:rsid w:val="00022BCF"/>
    <w:rsid w:val="00025ACC"/>
    <w:rsid w:val="000265FD"/>
    <w:rsid w:val="000267BE"/>
    <w:rsid w:val="00027639"/>
    <w:rsid w:val="00030F23"/>
    <w:rsid w:val="00031123"/>
    <w:rsid w:val="00032418"/>
    <w:rsid w:val="00035FAE"/>
    <w:rsid w:val="00037025"/>
    <w:rsid w:val="00040059"/>
    <w:rsid w:val="000408AA"/>
    <w:rsid w:val="00042002"/>
    <w:rsid w:val="000430B0"/>
    <w:rsid w:val="0004344B"/>
    <w:rsid w:val="00043D56"/>
    <w:rsid w:val="000448E1"/>
    <w:rsid w:val="00052C10"/>
    <w:rsid w:val="00052D09"/>
    <w:rsid w:val="00052DAC"/>
    <w:rsid w:val="00056E4E"/>
    <w:rsid w:val="0006002B"/>
    <w:rsid w:val="0006197F"/>
    <w:rsid w:val="00061B92"/>
    <w:rsid w:val="00061BA3"/>
    <w:rsid w:val="00062177"/>
    <w:rsid w:val="00062498"/>
    <w:rsid w:val="00062554"/>
    <w:rsid w:val="00062B5C"/>
    <w:rsid w:val="00064A7E"/>
    <w:rsid w:val="000653D2"/>
    <w:rsid w:val="000655DE"/>
    <w:rsid w:val="00065EC4"/>
    <w:rsid w:val="00065F21"/>
    <w:rsid w:val="00066873"/>
    <w:rsid w:val="00066921"/>
    <w:rsid w:val="00067573"/>
    <w:rsid w:val="0007529F"/>
    <w:rsid w:val="0007588C"/>
    <w:rsid w:val="00076334"/>
    <w:rsid w:val="00080C8D"/>
    <w:rsid w:val="0008325A"/>
    <w:rsid w:val="00083995"/>
    <w:rsid w:val="00083BA9"/>
    <w:rsid w:val="00083CD6"/>
    <w:rsid w:val="00086B70"/>
    <w:rsid w:val="00086CEA"/>
    <w:rsid w:val="000878BF"/>
    <w:rsid w:val="00090B86"/>
    <w:rsid w:val="00090E87"/>
    <w:rsid w:val="00093845"/>
    <w:rsid w:val="00094355"/>
    <w:rsid w:val="000944FD"/>
    <w:rsid w:val="00097741"/>
    <w:rsid w:val="000A2758"/>
    <w:rsid w:val="000A28C2"/>
    <w:rsid w:val="000A3E47"/>
    <w:rsid w:val="000A3EAB"/>
    <w:rsid w:val="000A4D83"/>
    <w:rsid w:val="000A55E6"/>
    <w:rsid w:val="000A5BC0"/>
    <w:rsid w:val="000A6F0B"/>
    <w:rsid w:val="000A7C44"/>
    <w:rsid w:val="000B29D7"/>
    <w:rsid w:val="000B2A42"/>
    <w:rsid w:val="000B4F4E"/>
    <w:rsid w:val="000B6114"/>
    <w:rsid w:val="000B7499"/>
    <w:rsid w:val="000B7669"/>
    <w:rsid w:val="000C1CC9"/>
    <w:rsid w:val="000C3A5E"/>
    <w:rsid w:val="000C5191"/>
    <w:rsid w:val="000C645A"/>
    <w:rsid w:val="000C711A"/>
    <w:rsid w:val="000D0738"/>
    <w:rsid w:val="000D2082"/>
    <w:rsid w:val="000D3B78"/>
    <w:rsid w:val="000D4512"/>
    <w:rsid w:val="000D765B"/>
    <w:rsid w:val="000D7D63"/>
    <w:rsid w:val="000E25AE"/>
    <w:rsid w:val="000E2914"/>
    <w:rsid w:val="000E36C7"/>
    <w:rsid w:val="000E38B3"/>
    <w:rsid w:val="000E436E"/>
    <w:rsid w:val="000E6A84"/>
    <w:rsid w:val="000F1988"/>
    <w:rsid w:val="000F24DE"/>
    <w:rsid w:val="000F25E4"/>
    <w:rsid w:val="000F29D3"/>
    <w:rsid w:val="000F2F00"/>
    <w:rsid w:val="000F3AF5"/>
    <w:rsid w:val="000F4852"/>
    <w:rsid w:val="000F59D6"/>
    <w:rsid w:val="000F5B63"/>
    <w:rsid w:val="000F69DE"/>
    <w:rsid w:val="000F6BBB"/>
    <w:rsid w:val="000F7851"/>
    <w:rsid w:val="00100C80"/>
    <w:rsid w:val="00104689"/>
    <w:rsid w:val="0010692E"/>
    <w:rsid w:val="00106F40"/>
    <w:rsid w:val="00110961"/>
    <w:rsid w:val="00110E2F"/>
    <w:rsid w:val="00110EF1"/>
    <w:rsid w:val="001152DA"/>
    <w:rsid w:val="00115311"/>
    <w:rsid w:val="00115848"/>
    <w:rsid w:val="0011683E"/>
    <w:rsid w:val="001206B0"/>
    <w:rsid w:val="00123789"/>
    <w:rsid w:val="00123BA2"/>
    <w:rsid w:val="00123C06"/>
    <w:rsid w:val="0012493F"/>
    <w:rsid w:val="00125705"/>
    <w:rsid w:val="001317B4"/>
    <w:rsid w:val="00133586"/>
    <w:rsid w:val="00133665"/>
    <w:rsid w:val="00134333"/>
    <w:rsid w:val="00136013"/>
    <w:rsid w:val="001369F9"/>
    <w:rsid w:val="00136C79"/>
    <w:rsid w:val="0013728D"/>
    <w:rsid w:val="00141264"/>
    <w:rsid w:val="00141C4E"/>
    <w:rsid w:val="00141DCC"/>
    <w:rsid w:val="0014200D"/>
    <w:rsid w:val="00142088"/>
    <w:rsid w:val="001434DB"/>
    <w:rsid w:val="00143BC3"/>
    <w:rsid w:val="00145C7A"/>
    <w:rsid w:val="001463DA"/>
    <w:rsid w:val="00146D2B"/>
    <w:rsid w:val="00146E0D"/>
    <w:rsid w:val="0014765D"/>
    <w:rsid w:val="001521D0"/>
    <w:rsid w:val="00155AEC"/>
    <w:rsid w:val="001604F0"/>
    <w:rsid w:val="00161EC9"/>
    <w:rsid w:val="00162518"/>
    <w:rsid w:val="00164E71"/>
    <w:rsid w:val="001654FB"/>
    <w:rsid w:val="00165652"/>
    <w:rsid w:val="00165F93"/>
    <w:rsid w:val="00166255"/>
    <w:rsid w:val="00167424"/>
    <w:rsid w:val="00170AED"/>
    <w:rsid w:val="0017145B"/>
    <w:rsid w:val="00171484"/>
    <w:rsid w:val="001719AB"/>
    <w:rsid w:val="001743B3"/>
    <w:rsid w:val="00174756"/>
    <w:rsid w:val="001771F3"/>
    <w:rsid w:val="00181730"/>
    <w:rsid w:val="0018191C"/>
    <w:rsid w:val="00182B4D"/>
    <w:rsid w:val="00183404"/>
    <w:rsid w:val="001859B0"/>
    <w:rsid w:val="00185B8D"/>
    <w:rsid w:val="00185E7B"/>
    <w:rsid w:val="00187516"/>
    <w:rsid w:val="00190039"/>
    <w:rsid w:val="0019069D"/>
    <w:rsid w:val="0019094E"/>
    <w:rsid w:val="00190FFA"/>
    <w:rsid w:val="00191BBF"/>
    <w:rsid w:val="001930AF"/>
    <w:rsid w:val="00193B2C"/>
    <w:rsid w:val="001948A0"/>
    <w:rsid w:val="00196303"/>
    <w:rsid w:val="0019755B"/>
    <w:rsid w:val="001A1076"/>
    <w:rsid w:val="001A152E"/>
    <w:rsid w:val="001A25B4"/>
    <w:rsid w:val="001A5611"/>
    <w:rsid w:val="001A6491"/>
    <w:rsid w:val="001B0F8D"/>
    <w:rsid w:val="001B2D17"/>
    <w:rsid w:val="001B3B09"/>
    <w:rsid w:val="001B591C"/>
    <w:rsid w:val="001B64ED"/>
    <w:rsid w:val="001B7238"/>
    <w:rsid w:val="001C05BD"/>
    <w:rsid w:val="001C476D"/>
    <w:rsid w:val="001C4EBC"/>
    <w:rsid w:val="001C5A96"/>
    <w:rsid w:val="001D0178"/>
    <w:rsid w:val="001D1FB9"/>
    <w:rsid w:val="001D29E1"/>
    <w:rsid w:val="001D3C77"/>
    <w:rsid w:val="001D43F9"/>
    <w:rsid w:val="001D49AE"/>
    <w:rsid w:val="001D54D4"/>
    <w:rsid w:val="001D55B3"/>
    <w:rsid w:val="001E0A7F"/>
    <w:rsid w:val="001E2C82"/>
    <w:rsid w:val="001E3814"/>
    <w:rsid w:val="001E4AA4"/>
    <w:rsid w:val="001E5261"/>
    <w:rsid w:val="001E6476"/>
    <w:rsid w:val="001E6F4B"/>
    <w:rsid w:val="001E783C"/>
    <w:rsid w:val="001F1A36"/>
    <w:rsid w:val="001F1E58"/>
    <w:rsid w:val="001F207D"/>
    <w:rsid w:val="001F262C"/>
    <w:rsid w:val="001F476E"/>
    <w:rsid w:val="001F4A1A"/>
    <w:rsid w:val="001F4F3B"/>
    <w:rsid w:val="001F58AD"/>
    <w:rsid w:val="001F667E"/>
    <w:rsid w:val="001F6714"/>
    <w:rsid w:val="001F71C0"/>
    <w:rsid w:val="001F75F9"/>
    <w:rsid w:val="0020018E"/>
    <w:rsid w:val="00200439"/>
    <w:rsid w:val="0020084F"/>
    <w:rsid w:val="00201088"/>
    <w:rsid w:val="00201397"/>
    <w:rsid w:val="00201BF7"/>
    <w:rsid w:val="00201C24"/>
    <w:rsid w:val="00201D05"/>
    <w:rsid w:val="00201D68"/>
    <w:rsid w:val="00202A20"/>
    <w:rsid w:val="00204615"/>
    <w:rsid w:val="00206679"/>
    <w:rsid w:val="00210315"/>
    <w:rsid w:val="00210CB6"/>
    <w:rsid w:val="002116D2"/>
    <w:rsid w:val="00211CEA"/>
    <w:rsid w:val="00212436"/>
    <w:rsid w:val="002140B3"/>
    <w:rsid w:val="00214AA9"/>
    <w:rsid w:val="0021514E"/>
    <w:rsid w:val="002153A1"/>
    <w:rsid w:val="002178D5"/>
    <w:rsid w:val="002205DE"/>
    <w:rsid w:val="00220BD7"/>
    <w:rsid w:val="00221354"/>
    <w:rsid w:val="00222E77"/>
    <w:rsid w:val="002255F7"/>
    <w:rsid w:val="00226422"/>
    <w:rsid w:val="00226A99"/>
    <w:rsid w:val="00230B9A"/>
    <w:rsid w:val="00231662"/>
    <w:rsid w:val="002327EE"/>
    <w:rsid w:val="00234154"/>
    <w:rsid w:val="002345C4"/>
    <w:rsid w:val="002350C1"/>
    <w:rsid w:val="0023580C"/>
    <w:rsid w:val="00236F90"/>
    <w:rsid w:val="00241257"/>
    <w:rsid w:val="0024195A"/>
    <w:rsid w:val="00241B3D"/>
    <w:rsid w:val="002428C2"/>
    <w:rsid w:val="002457BA"/>
    <w:rsid w:val="002475C0"/>
    <w:rsid w:val="002502C0"/>
    <w:rsid w:val="00250D02"/>
    <w:rsid w:val="00252D0D"/>
    <w:rsid w:val="00254B7F"/>
    <w:rsid w:val="0025506F"/>
    <w:rsid w:val="0025573A"/>
    <w:rsid w:val="002607EB"/>
    <w:rsid w:val="00260969"/>
    <w:rsid w:val="00260B87"/>
    <w:rsid w:val="00261108"/>
    <w:rsid w:val="00261C6E"/>
    <w:rsid w:val="00264D87"/>
    <w:rsid w:val="00265070"/>
    <w:rsid w:val="00270A43"/>
    <w:rsid w:val="00270D8D"/>
    <w:rsid w:val="00272357"/>
    <w:rsid w:val="00273B4A"/>
    <w:rsid w:val="00275A1B"/>
    <w:rsid w:val="00280265"/>
    <w:rsid w:val="00281235"/>
    <w:rsid w:val="00282E9C"/>
    <w:rsid w:val="00283308"/>
    <w:rsid w:val="002854CC"/>
    <w:rsid w:val="00291339"/>
    <w:rsid w:val="002923E3"/>
    <w:rsid w:val="00292B4B"/>
    <w:rsid w:val="00292BBF"/>
    <w:rsid w:val="00292FDE"/>
    <w:rsid w:val="00295994"/>
    <w:rsid w:val="00297B51"/>
    <w:rsid w:val="002A0302"/>
    <w:rsid w:val="002A0579"/>
    <w:rsid w:val="002A0A82"/>
    <w:rsid w:val="002A1BDD"/>
    <w:rsid w:val="002A32A4"/>
    <w:rsid w:val="002A59CC"/>
    <w:rsid w:val="002A7B23"/>
    <w:rsid w:val="002B022F"/>
    <w:rsid w:val="002B076E"/>
    <w:rsid w:val="002B17B0"/>
    <w:rsid w:val="002B2B7F"/>
    <w:rsid w:val="002B586D"/>
    <w:rsid w:val="002B5F45"/>
    <w:rsid w:val="002B63F1"/>
    <w:rsid w:val="002B64DD"/>
    <w:rsid w:val="002C08D2"/>
    <w:rsid w:val="002C0C22"/>
    <w:rsid w:val="002C2EAA"/>
    <w:rsid w:val="002C3FFE"/>
    <w:rsid w:val="002C5A23"/>
    <w:rsid w:val="002D160E"/>
    <w:rsid w:val="002D1616"/>
    <w:rsid w:val="002D2124"/>
    <w:rsid w:val="002D2C02"/>
    <w:rsid w:val="002D2E11"/>
    <w:rsid w:val="002D49E2"/>
    <w:rsid w:val="002E29DF"/>
    <w:rsid w:val="002E374B"/>
    <w:rsid w:val="002E3AC6"/>
    <w:rsid w:val="002E43EA"/>
    <w:rsid w:val="002E47D5"/>
    <w:rsid w:val="002E5BF6"/>
    <w:rsid w:val="002E6390"/>
    <w:rsid w:val="002F2485"/>
    <w:rsid w:val="002F25CB"/>
    <w:rsid w:val="002F3E45"/>
    <w:rsid w:val="002F3F6F"/>
    <w:rsid w:val="00301A69"/>
    <w:rsid w:val="00303923"/>
    <w:rsid w:val="00304CB9"/>
    <w:rsid w:val="00304E47"/>
    <w:rsid w:val="00304E98"/>
    <w:rsid w:val="003053C1"/>
    <w:rsid w:val="003056CF"/>
    <w:rsid w:val="00306142"/>
    <w:rsid w:val="003064B5"/>
    <w:rsid w:val="00310BEF"/>
    <w:rsid w:val="00310FF7"/>
    <w:rsid w:val="00311C9C"/>
    <w:rsid w:val="0031425C"/>
    <w:rsid w:val="0031601B"/>
    <w:rsid w:val="003208F9"/>
    <w:rsid w:val="003217AF"/>
    <w:rsid w:val="00324186"/>
    <w:rsid w:val="00324A60"/>
    <w:rsid w:val="00324BCB"/>
    <w:rsid w:val="00327EEC"/>
    <w:rsid w:val="00331419"/>
    <w:rsid w:val="00331F8A"/>
    <w:rsid w:val="00332271"/>
    <w:rsid w:val="003341DF"/>
    <w:rsid w:val="003348C4"/>
    <w:rsid w:val="00335456"/>
    <w:rsid w:val="00336A21"/>
    <w:rsid w:val="00337911"/>
    <w:rsid w:val="00337DD8"/>
    <w:rsid w:val="0034156A"/>
    <w:rsid w:val="003416DA"/>
    <w:rsid w:val="00341A35"/>
    <w:rsid w:val="00342624"/>
    <w:rsid w:val="00342FC5"/>
    <w:rsid w:val="003434AD"/>
    <w:rsid w:val="003447B1"/>
    <w:rsid w:val="00344E0F"/>
    <w:rsid w:val="00346856"/>
    <w:rsid w:val="00347847"/>
    <w:rsid w:val="00347ABC"/>
    <w:rsid w:val="00347C65"/>
    <w:rsid w:val="00347DFA"/>
    <w:rsid w:val="00351293"/>
    <w:rsid w:val="003517DA"/>
    <w:rsid w:val="0035513A"/>
    <w:rsid w:val="0035535C"/>
    <w:rsid w:val="0035539E"/>
    <w:rsid w:val="003554E1"/>
    <w:rsid w:val="00356162"/>
    <w:rsid w:val="00356468"/>
    <w:rsid w:val="00356D26"/>
    <w:rsid w:val="00363487"/>
    <w:rsid w:val="00363F1C"/>
    <w:rsid w:val="00364B49"/>
    <w:rsid w:val="0036651E"/>
    <w:rsid w:val="00366E35"/>
    <w:rsid w:val="00370FC6"/>
    <w:rsid w:val="00371235"/>
    <w:rsid w:val="00373866"/>
    <w:rsid w:val="00373D8F"/>
    <w:rsid w:val="003742B6"/>
    <w:rsid w:val="0037645B"/>
    <w:rsid w:val="00377702"/>
    <w:rsid w:val="00381795"/>
    <w:rsid w:val="003830C8"/>
    <w:rsid w:val="00385184"/>
    <w:rsid w:val="0038762B"/>
    <w:rsid w:val="00390D10"/>
    <w:rsid w:val="00390E88"/>
    <w:rsid w:val="00390E8B"/>
    <w:rsid w:val="0039173D"/>
    <w:rsid w:val="00392F43"/>
    <w:rsid w:val="00393A07"/>
    <w:rsid w:val="00395656"/>
    <w:rsid w:val="003957FA"/>
    <w:rsid w:val="003963E3"/>
    <w:rsid w:val="003967DC"/>
    <w:rsid w:val="003A00BF"/>
    <w:rsid w:val="003A0294"/>
    <w:rsid w:val="003A2EDE"/>
    <w:rsid w:val="003A3495"/>
    <w:rsid w:val="003A45D7"/>
    <w:rsid w:val="003A47C5"/>
    <w:rsid w:val="003A4F90"/>
    <w:rsid w:val="003A6A90"/>
    <w:rsid w:val="003B0100"/>
    <w:rsid w:val="003B0D0A"/>
    <w:rsid w:val="003B128A"/>
    <w:rsid w:val="003B162E"/>
    <w:rsid w:val="003B1E64"/>
    <w:rsid w:val="003B32AD"/>
    <w:rsid w:val="003B4997"/>
    <w:rsid w:val="003B52EC"/>
    <w:rsid w:val="003B6FDF"/>
    <w:rsid w:val="003B7F43"/>
    <w:rsid w:val="003C04BC"/>
    <w:rsid w:val="003C11D4"/>
    <w:rsid w:val="003C1E4C"/>
    <w:rsid w:val="003C1E98"/>
    <w:rsid w:val="003C2AD3"/>
    <w:rsid w:val="003C2DA6"/>
    <w:rsid w:val="003C3852"/>
    <w:rsid w:val="003C5AB7"/>
    <w:rsid w:val="003C60BE"/>
    <w:rsid w:val="003C6684"/>
    <w:rsid w:val="003C6E79"/>
    <w:rsid w:val="003D0142"/>
    <w:rsid w:val="003D0B64"/>
    <w:rsid w:val="003D0B99"/>
    <w:rsid w:val="003D0FA2"/>
    <w:rsid w:val="003D1F9C"/>
    <w:rsid w:val="003D5F93"/>
    <w:rsid w:val="003D6687"/>
    <w:rsid w:val="003E2305"/>
    <w:rsid w:val="003E272D"/>
    <w:rsid w:val="003E46C6"/>
    <w:rsid w:val="003E46DA"/>
    <w:rsid w:val="003F0E6F"/>
    <w:rsid w:val="003F1137"/>
    <w:rsid w:val="003F134B"/>
    <w:rsid w:val="003F16F8"/>
    <w:rsid w:val="003F2C89"/>
    <w:rsid w:val="003F6614"/>
    <w:rsid w:val="003F764F"/>
    <w:rsid w:val="004005B4"/>
    <w:rsid w:val="00400FF3"/>
    <w:rsid w:val="004045AF"/>
    <w:rsid w:val="00405661"/>
    <w:rsid w:val="00405A68"/>
    <w:rsid w:val="004069FD"/>
    <w:rsid w:val="004122F0"/>
    <w:rsid w:val="00412783"/>
    <w:rsid w:val="0041300A"/>
    <w:rsid w:val="00415C54"/>
    <w:rsid w:val="004174E2"/>
    <w:rsid w:val="0041782B"/>
    <w:rsid w:val="00421746"/>
    <w:rsid w:val="00421A48"/>
    <w:rsid w:val="00422CAE"/>
    <w:rsid w:val="00424D07"/>
    <w:rsid w:val="00426380"/>
    <w:rsid w:val="0043019A"/>
    <w:rsid w:val="00430692"/>
    <w:rsid w:val="0043077D"/>
    <w:rsid w:val="00430B7F"/>
    <w:rsid w:val="00430FF2"/>
    <w:rsid w:val="00431853"/>
    <w:rsid w:val="00434073"/>
    <w:rsid w:val="004367E7"/>
    <w:rsid w:val="004400D2"/>
    <w:rsid w:val="00440C00"/>
    <w:rsid w:val="00440C28"/>
    <w:rsid w:val="00440F70"/>
    <w:rsid w:val="004419BA"/>
    <w:rsid w:val="00441AF5"/>
    <w:rsid w:val="00443B15"/>
    <w:rsid w:val="00444CA1"/>
    <w:rsid w:val="00445623"/>
    <w:rsid w:val="004508B2"/>
    <w:rsid w:val="0045104E"/>
    <w:rsid w:val="00451FB6"/>
    <w:rsid w:val="00452533"/>
    <w:rsid w:val="004544F5"/>
    <w:rsid w:val="0045548E"/>
    <w:rsid w:val="00455F11"/>
    <w:rsid w:val="00456389"/>
    <w:rsid w:val="00457E28"/>
    <w:rsid w:val="00461DB7"/>
    <w:rsid w:val="00463673"/>
    <w:rsid w:val="004637CE"/>
    <w:rsid w:val="00463B7B"/>
    <w:rsid w:val="00465670"/>
    <w:rsid w:val="00465F32"/>
    <w:rsid w:val="00467D55"/>
    <w:rsid w:val="00470279"/>
    <w:rsid w:val="00471E89"/>
    <w:rsid w:val="00473FE9"/>
    <w:rsid w:val="004740A1"/>
    <w:rsid w:val="0047547D"/>
    <w:rsid w:val="004770DF"/>
    <w:rsid w:val="0048198E"/>
    <w:rsid w:val="00481F52"/>
    <w:rsid w:val="004836D2"/>
    <w:rsid w:val="004844F0"/>
    <w:rsid w:val="00485310"/>
    <w:rsid w:val="0048759F"/>
    <w:rsid w:val="00487844"/>
    <w:rsid w:val="00490288"/>
    <w:rsid w:val="00490E5E"/>
    <w:rsid w:val="0049178E"/>
    <w:rsid w:val="0049190C"/>
    <w:rsid w:val="00492671"/>
    <w:rsid w:val="00492FFD"/>
    <w:rsid w:val="004933D5"/>
    <w:rsid w:val="00494EF1"/>
    <w:rsid w:val="00496670"/>
    <w:rsid w:val="00497823"/>
    <w:rsid w:val="004A00E9"/>
    <w:rsid w:val="004A103B"/>
    <w:rsid w:val="004A1BF0"/>
    <w:rsid w:val="004A1E10"/>
    <w:rsid w:val="004A381B"/>
    <w:rsid w:val="004A454A"/>
    <w:rsid w:val="004A501F"/>
    <w:rsid w:val="004A6E49"/>
    <w:rsid w:val="004A7774"/>
    <w:rsid w:val="004B074C"/>
    <w:rsid w:val="004B2CE3"/>
    <w:rsid w:val="004B3630"/>
    <w:rsid w:val="004B41C1"/>
    <w:rsid w:val="004B5F34"/>
    <w:rsid w:val="004B6DCB"/>
    <w:rsid w:val="004B7371"/>
    <w:rsid w:val="004C5465"/>
    <w:rsid w:val="004C6449"/>
    <w:rsid w:val="004C73A9"/>
    <w:rsid w:val="004D0BB8"/>
    <w:rsid w:val="004D17F5"/>
    <w:rsid w:val="004D341D"/>
    <w:rsid w:val="004D4BEC"/>
    <w:rsid w:val="004D6A5E"/>
    <w:rsid w:val="004D75B8"/>
    <w:rsid w:val="004E2FE2"/>
    <w:rsid w:val="004E5B54"/>
    <w:rsid w:val="004E5CB8"/>
    <w:rsid w:val="004E5D5E"/>
    <w:rsid w:val="004E5F83"/>
    <w:rsid w:val="004E661B"/>
    <w:rsid w:val="004E6CC9"/>
    <w:rsid w:val="004E7A05"/>
    <w:rsid w:val="004E7BF7"/>
    <w:rsid w:val="004F279A"/>
    <w:rsid w:val="004F296B"/>
    <w:rsid w:val="0050201C"/>
    <w:rsid w:val="005030D3"/>
    <w:rsid w:val="0050344E"/>
    <w:rsid w:val="0050356F"/>
    <w:rsid w:val="00504471"/>
    <w:rsid w:val="00505CEF"/>
    <w:rsid w:val="00505F6C"/>
    <w:rsid w:val="005063A6"/>
    <w:rsid w:val="00506C9A"/>
    <w:rsid w:val="00510648"/>
    <w:rsid w:val="00511C62"/>
    <w:rsid w:val="005135AF"/>
    <w:rsid w:val="00515111"/>
    <w:rsid w:val="0051683D"/>
    <w:rsid w:val="005169EB"/>
    <w:rsid w:val="00516F9C"/>
    <w:rsid w:val="00517481"/>
    <w:rsid w:val="00520E92"/>
    <w:rsid w:val="00521E26"/>
    <w:rsid w:val="005245AF"/>
    <w:rsid w:val="00524A35"/>
    <w:rsid w:val="00524E03"/>
    <w:rsid w:val="00525B34"/>
    <w:rsid w:val="00525E93"/>
    <w:rsid w:val="00526B65"/>
    <w:rsid w:val="0052714B"/>
    <w:rsid w:val="005279BC"/>
    <w:rsid w:val="005310DE"/>
    <w:rsid w:val="00531515"/>
    <w:rsid w:val="00533342"/>
    <w:rsid w:val="00533719"/>
    <w:rsid w:val="00535666"/>
    <w:rsid w:val="005373F8"/>
    <w:rsid w:val="00540F4B"/>
    <w:rsid w:val="00542C5E"/>
    <w:rsid w:val="00543818"/>
    <w:rsid w:val="00543A95"/>
    <w:rsid w:val="0054448E"/>
    <w:rsid w:val="00545135"/>
    <w:rsid w:val="00545452"/>
    <w:rsid w:val="005457BC"/>
    <w:rsid w:val="00550C97"/>
    <w:rsid w:val="00551436"/>
    <w:rsid w:val="00553762"/>
    <w:rsid w:val="0055495D"/>
    <w:rsid w:val="00555854"/>
    <w:rsid w:val="00562221"/>
    <w:rsid w:val="0056391A"/>
    <w:rsid w:val="005670C8"/>
    <w:rsid w:val="0056747E"/>
    <w:rsid w:val="00567DE1"/>
    <w:rsid w:val="00570522"/>
    <w:rsid w:val="00572E23"/>
    <w:rsid w:val="00574D9D"/>
    <w:rsid w:val="00575719"/>
    <w:rsid w:val="00576CC1"/>
    <w:rsid w:val="00577DAD"/>
    <w:rsid w:val="00580CDA"/>
    <w:rsid w:val="00581688"/>
    <w:rsid w:val="0058241D"/>
    <w:rsid w:val="0058288D"/>
    <w:rsid w:val="00585144"/>
    <w:rsid w:val="00590DC7"/>
    <w:rsid w:val="00591B61"/>
    <w:rsid w:val="0059233C"/>
    <w:rsid w:val="00595E09"/>
    <w:rsid w:val="0059632C"/>
    <w:rsid w:val="005A050E"/>
    <w:rsid w:val="005A1221"/>
    <w:rsid w:val="005A1CAF"/>
    <w:rsid w:val="005A4934"/>
    <w:rsid w:val="005A5284"/>
    <w:rsid w:val="005A58F5"/>
    <w:rsid w:val="005B0921"/>
    <w:rsid w:val="005B1699"/>
    <w:rsid w:val="005B18B1"/>
    <w:rsid w:val="005B4C0E"/>
    <w:rsid w:val="005B4C60"/>
    <w:rsid w:val="005B54FC"/>
    <w:rsid w:val="005B627B"/>
    <w:rsid w:val="005B7C7F"/>
    <w:rsid w:val="005C03E2"/>
    <w:rsid w:val="005C0689"/>
    <w:rsid w:val="005C0A9D"/>
    <w:rsid w:val="005C1530"/>
    <w:rsid w:val="005C1875"/>
    <w:rsid w:val="005C46DE"/>
    <w:rsid w:val="005C5361"/>
    <w:rsid w:val="005C6F80"/>
    <w:rsid w:val="005C72D1"/>
    <w:rsid w:val="005D0AED"/>
    <w:rsid w:val="005D27CC"/>
    <w:rsid w:val="005D33EA"/>
    <w:rsid w:val="005D413A"/>
    <w:rsid w:val="005D464D"/>
    <w:rsid w:val="005D59BD"/>
    <w:rsid w:val="005D5BF5"/>
    <w:rsid w:val="005D726A"/>
    <w:rsid w:val="005E02A8"/>
    <w:rsid w:val="005E04BE"/>
    <w:rsid w:val="005E06C3"/>
    <w:rsid w:val="005E0E0B"/>
    <w:rsid w:val="005E3296"/>
    <w:rsid w:val="005E373E"/>
    <w:rsid w:val="005E3F30"/>
    <w:rsid w:val="005E43E3"/>
    <w:rsid w:val="005E5AF1"/>
    <w:rsid w:val="005E5B4F"/>
    <w:rsid w:val="005E6CA5"/>
    <w:rsid w:val="005E7AD0"/>
    <w:rsid w:val="005F1DCB"/>
    <w:rsid w:val="005F1E6E"/>
    <w:rsid w:val="005F235E"/>
    <w:rsid w:val="005F3B3F"/>
    <w:rsid w:val="005F3C31"/>
    <w:rsid w:val="005F7766"/>
    <w:rsid w:val="00601638"/>
    <w:rsid w:val="0060285F"/>
    <w:rsid w:val="00603A43"/>
    <w:rsid w:val="00603F4C"/>
    <w:rsid w:val="00606C97"/>
    <w:rsid w:val="00607634"/>
    <w:rsid w:val="00611238"/>
    <w:rsid w:val="0061187C"/>
    <w:rsid w:val="006149F1"/>
    <w:rsid w:val="006166E6"/>
    <w:rsid w:val="00620AF4"/>
    <w:rsid w:val="00621256"/>
    <w:rsid w:val="0062126C"/>
    <w:rsid w:val="00621651"/>
    <w:rsid w:val="0062195C"/>
    <w:rsid w:val="00621D3F"/>
    <w:rsid w:val="00623153"/>
    <w:rsid w:val="00623B42"/>
    <w:rsid w:val="00623BA8"/>
    <w:rsid w:val="006254C9"/>
    <w:rsid w:val="006267C5"/>
    <w:rsid w:val="006300A9"/>
    <w:rsid w:val="006322EB"/>
    <w:rsid w:val="00632B79"/>
    <w:rsid w:val="00633D56"/>
    <w:rsid w:val="006370E3"/>
    <w:rsid w:val="00637290"/>
    <w:rsid w:val="00637CA1"/>
    <w:rsid w:val="00641CE2"/>
    <w:rsid w:val="006422B9"/>
    <w:rsid w:val="00642FFB"/>
    <w:rsid w:val="00643359"/>
    <w:rsid w:val="00643409"/>
    <w:rsid w:val="00643B6B"/>
    <w:rsid w:val="00644026"/>
    <w:rsid w:val="006442BC"/>
    <w:rsid w:val="00645681"/>
    <w:rsid w:val="0064728A"/>
    <w:rsid w:val="006475D4"/>
    <w:rsid w:val="00647811"/>
    <w:rsid w:val="0065040F"/>
    <w:rsid w:val="0065106A"/>
    <w:rsid w:val="00651FEF"/>
    <w:rsid w:val="00652169"/>
    <w:rsid w:val="00653FDE"/>
    <w:rsid w:val="00655128"/>
    <w:rsid w:val="00655733"/>
    <w:rsid w:val="00657AB9"/>
    <w:rsid w:val="00657BE4"/>
    <w:rsid w:val="00660566"/>
    <w:rsid w:val="00661F8E"/>
    <w:rsid w:val="00663932"/>
    <w:rsid w:val="00663AFF"/>
    <w:rsid w:val="00664EBE"/>
    <w:rsid w:val="006668AD"/>
    <w:rsid w:val="006668C4"/>
    <w:rsid w:val="00670CE4"/>
    <w:rsid w:val="00670DF3"/>
    <w:rsid w:val="0067102A"/>
    <w:rsid w:val="00672ACB"/>
    <w:rsid w:val="00674A44"/>
    <w:rsid w:val="0067562E"/>
    <w:rsid w:val="006759B5"/>
    <w:rsid w:val="00675ABE"/>
    <w:rsid w:val="00675BAD"/>
    <w:rsid w:val="006772CA"/>
    <w:rsid w:val="006807A1"/>
    <w:rsid w:val="006849F3"/>
    <w:rsid w:val="00686B6D"/>
    <w:rsid w:val="00686E2C"/>
    <w:rsid w:val="00690069"/>
    <w:rsid w:val="00691A0B"/>
    <w:rsid w:val="00693E75"/>
    <w:rsid w:val="00696B02"/>
    <w:rsid w:val="00696BDE"/>
    <w:rsid w:val="00697F99"/>
    <w:rsid w:val="006A14D9"/>
    <w:rsid w:val="006A502E"/>
    <w:rsid w:val="006A5C75"/>
    <w:rsid w:val="006A6A90"/>
    <w:rsid w:val="006A6DD4"/>
    <w:rsid w:val="006B0665"/>
    <w:rsid w:val="006B06D7"/>
    <w:rsid w:val="006B1650"/>
    <w:rsid w:val="006B1E97"/>
    <w:rsid w:val="006B2390"/>
    <w:rsid w:val="006B342B"/>
    <w:rsid w:val="006B3458"/>
    <w:rsid w:val="006B68A7"/>
    <w:rsid w:val="006B78A4"/>
    <w:rsid w:val="006B7E47"/>
    <w:rsid w:val="006C1244"/>
    <w:rsid w:val="006C2AF2"/>
    <w:rsid w:val="006C2AF9"/>
    <w:rsid w:val="006C4245"/>
    <w:rsid w:val="006C523E"/>
    <w:rsid w:val="006C5991"/>
    <w:rsid w:val="006C5A6B"/>
    <w:rsid w:val="006D0603"/>
    <w:rsid w:val="006D244C"/>
    <w:rsid w:val="006D2738"/>
    <w:rsid w:val="006D6BFE"/>
    <w:rsid w:val="006D7B99"/>
    <w:rsid w:val="006E02DA"/>
    <w:rsid w:val="006E0965"/>
    <w:rsid w:val="006E09ED"/>
    <w:rsid w:val="006E2069"/>
    <w:rsid w:val="006E3354"/>
    <w:rsid w:val="006E3B55"/>
    <w:rsid w:val="006E466F"/>
    <w:rsid w:val="006E71C4"/>
    <w:rsid w:val="006F0964"/>
    <w:rsid w:val="006F1D1F"/>
    <w:rsid w:val="006F4059"/>
    <w:rsid w:val="006F4310"/>
    <w:rsid w:val="006F450D"/>
    <w:rsid w:val="006F4AF6"/>
    <w:rsid w:val="006F6C7E"/>
    <w:rsid w:val="006F72CE"/>
    <w:rsid w:val="006F7B81"/>
    <w:rsid w:val="006F7D9B"/>
    <w:rsid w:val="00700E69"/>
    <w:rsid w:val="00701FDA"/>
    <w:rsid w:val="007028E0"/>
    <w:rsid w:val="00703559"/>
    <w:rsid w:val="0070478C"/>
    <w:rsid w:val="007056F6"/>
    <w:rsid w:val="0071182A"/>
    <w:rsid w:val="0071341A"/>
    <w:rsid w:val="00714FF9"/>
    <w:rsid w:val="00715DC2"/>
    <w:rsid w:val="00716721"/>
    <w:rsid w:val="007170E0"/>
    <w:rsid w:val="007204C4"/>
    <w:rsid w:val="00720965"/>
    <w:rsid w:val="00721EF3"/>
    <w:rsid w:val="0072301A"/>
    <w:rsid w:val="00724387"/>
    <w:rsid w:val="00726A2A"/>
    <w:rsid w:val="007303D5"/>
    <w:rsid w:val="0073117E"/>
    <w:rsid w:val="007316E8"/>
    <w:rsid w:val="007329B9"/>
    <w:rsid w:val="00734942"/>
    <w:rsid w:val="007366A3"/>
    <w:rsid w:val="00736717"/>
    <w:rsid w:val="007400CB"/>
    <w:rsid w:val="00741EB7"/>
    <w:rsid w:val="00742F98"/>
    <w:rsid w:val="00742FA2"/>
    <w:rsid w:val="00742FE1"/>
    <w:rsid w:val="007438B5"/>
    <w:rsid w:val="00744434"/>
    <w:rsid w:val="00744C3C"/>
    <w:rsid w:val="00745794"/>
    <w:rsid w:val="00746D9F"/>
    <w:rsid w:val="00747171"/>
    <w:rsid w:val="00747A3C"/>
    <w:rsid w:val="007500B2"/>
    <w:rsid w:val="007505DE"/>
    <w:rsid w:val="007525E4"/>
    <w:rsid w:val="00753B85"/>
    <w:rsid w:val="007547B1"/>
    <w:rsid w:val="00754CEC"/>
    <w:rsid w:val="00757AAE"/>
    <w:rsid w:val="00760201"/>
    <w:rsid w:val="00761D3F"/>
    <w:rsid w:val="00762239"/>
    <w:rsid w:val="007633BE"/>
    <w:rsid w:val="00763AAB"/>
    <w:rsid w:val="007648D1"/>
    <w:rsid w:val="00765DC5"/>
    <w:rsid w:val="00765E23"/>
    <w:rsid w:val="00765F07"/>
    <w:rsid w:val="0076681C"/>
    <w:rsid w:val="00767298"/>
    <w:rsid w:val="007676CF"/>
    <w:rsid w:val="0077554F"/>
    <w:rsid w:val="00775D9B"/>
    <w:rsid w:val="00776B06"/>
    <w:rsid w:val="00777009"/>
    <w:rsid w:val="007827BA"/>
    <w:rsid w:val="00783034"/>
    <w:rsid w:val="00783898"/>
    <w:rsid w:val="00785D15"/>
    <w:rsid w:val="007910AC"/>
    <w:rsid w:val="00792E01"/>
    <w:rsid w:val="007946CF"/>
    <w:rsid w:val="007958A5"/>
    <w:rsid w:val="007959D7"/>
    <w:rsid w:val="007A1A8D"/>
    <w:rsid w:val="007A1BEC"/>
    <w:rsid w:val="007A1D6C"/>
    <w:rsid w:val="007A2C5F"/>
    <w:rsid w:val="007A2F75"/>
    <w:rsid w:val="007A3502"/>
    <w:rsid w:val="007A3D1F"/>
    <w:rsid w:val="007A4DDA"/>
    <w:rsid w:val="007A536C"/>
    <w:rsid w:val="007A55A9"/>
    <w:rsid w:val="007A5827"/>
    <w:rsid w:val="007A5A92"/>
    <w:rsid w:val="007B0000"/>
    <w:rsid w:val="007B1285"/>
    <w:rsid w:val="007B2B98"/>
    <w:rsid w:val="007B2BBB"/>
    <w:rsid w:val="007B3585"/>
    <w:rsid w:val="007B7D95"/>
    <w:rsid w:val="007C04A5"/>
    <w:rsid w:val="007C3518"/>
    <w:rsid w:val="007C50E6"/>
    <w:rsid w:val="007C5343"/>
    <w:rsid w:val="007C560B"/>
    <w:rsid w:val="007C5BE3"/>
    <w:rsid w:val="007C610D"/>
    <w:rsid w:val="007C6145"/>
    <w:rsid w:val="007C6667"/>
    <w:rsid w:val="007D1311"/>
    <w:rsid w:val="007D1AFE"/>
    <w:rsid w:val="007D4109"/>
    <w:rsid w:val="007D5F78"/>
    <w:rsid w:val="007D6766"/>
    <w:rsid w:val="007D714A"/>
    <w:rsid w:val="007E4B62"/>
    <w:rsid w:val="007E4D99"/>
    <w:rsid w:val="007E5A8F"/>
    <w:rsid w:val="007E706B"/>
    <w:rsid w:val="007E70B0"/>
    <w:rsid w:val="007E7DB0"/>
    <w:rsid w:val="007F1830"/>
    <w:rsid w:val="007F2633"/>
    <w:rsid w:val="007F268C"/>
    <w:rsid w:val="007F43D2"/>
    <w:rsid w:val="007F4A06"/>
    <w:rsid w:val="007F4B6A"/>
    <w:rsid w:val="007F5D4A"/>
    <w:rsid w:val="00803334"/>
    <w:rsid w:val="008038D2"/>
    <w:rsid w:val="00803A23"/>
    <w:rsid w:val="008060F6"/>
    <w:rsid w:val="0080747A"/>
    <w:rsid w:val="008105E8"/>
    <w:rsid w:val="00810C26"/>
    <w:rsid w:val="00810F22"/>
    <w:rsid w:val="00811C6F"/>
    <w:rsid w:val="008130BF"/>
    <w:rsid w:val="008131FE"/>
    <w:rsid w:val="008134E5"/>
    <w:rsid w:val="00813F98"/>
    <w:rsid w:val="008144D8"/>
    <w:rsid w:val="0081526B"/>
    <w:rsid w:val="00815E10"/>
    <w:rsid w:val="008165F3"/>
    <w:rsid w:val="00816F85"/>
    <w:rsid w:val="00817887"/>
    <w:rsid w:val="00817F25"/>
    <w:rsid w:val="0082349E"/>
    <w:rsid w:val="0082470F"/>
    <w:rsid w:val="008253A9"/>
    <w:rsid w:val="00826C29"/>
    <w:rsid w:val="008272E8"/>
    <w:rsid w:val="00830AD2"/>
    <w:rsid w:val="008313C6"/>
    <w:rsid w:val="008327B9"/>
    <w:rsid w:val="00834639"/>
    <w:rsid w:val="00835B2B"/>
    <w:rsid w:val="008365BC"/>
    <w:rsid w:val="0083729D"/>
    <w:rsid w:val="00837FF5"/>
    <w:rsid w:val="00840898"/>
    <w:rsid w:val="00841E20"/>
    <w:rsid w:val="0084216C"/>
    <w:rsid w:val="008431E5"/>
    <w:rsid w:val="0084382F"/>
    <w:rsid w:val="00843B54"/>
    <w:rsid w:val="00844034"/>
    <w:rsid w:val="00844215"/>
    <w:rsid w:val="008461EE"/>
    <w:rsid w:val="00850D98"/>
    <w:rsid w:val="00851D98"/>
    <w:rsid w:val="0085348E"/>
    <w:rsid w:val="00854114"/>
    <w:rsid w:val="0085526C"/>
    <w:rsid w:val="00855865"/>
    <w:rsid w:val="008572DD"/>
    <w:rsid w:val="008608FE"/>
    <w:rsid w:val="00860EA0"/>
    <w:rsid w:val="00862E91"/>
    <w:rsid w:val="00864765"/>
    <w:rsid w:val="00866128"/>
    <w:rsid w:val="00866818"/>
    <w:rsid w:val="00870A2D"/>
    <w:rsid w:val="00872509"/>
    <w:rsid w:val="0087262C"/>
    <w:rsid w:val="0087632C"/>
    <w:rsid w:val="00877055"/>
    <w:rsid w:val="00880033"/>
    <w:rsid w:val="00881839"/>
    <w:rsid w:val="00881BA9"/>
    <w:rsid w:val="00883D6E"/>
    <w:rsid w:val="008840A8"/>
    <w:rsid w:val="00884816"/>
    <w:rsid w:val="00885C26"/>
    <w:rsid w:val="008860F2"/>
    <w:rsid w:val="00886EB1"/>
    <w:rsid w:val="0088702A"/>
    <w:rsid w:val="00890CAC"/>
    <w:rsid w:val="008916F4"/>
    <w:rsid w:val="008922F4"/>
    <w:rsid w:val="008926CA"/>
    <w:rsid w:val="00892AE0"/>
    <w:rsid w:val="008959D3"/>
    <w:rsid w:val="008961A8"/>
    <w:rsid w:val="0089726B"/>
    <w:rsid w:val="008A16D5"/>
    <w:rsid w:val="008A1C90"/>
    <w:rsid w:val="008A1EB4"/>
    <w:rsid w:val="008A2362"/>
    <w:rsid w:val="008A45FF"/>
    <w:rsid w:val="008A4816"/>
    <w:rsid w:val="008A4E4A"/>
    <w:rsid w:val="008A519E"/>
    <w:rsid w:val="008A6809"/>
    <w:rsid w:val="008A7352"/>
    <w:rsid w:val="008A7BF2"/>
    <w:rsid w:val="008B1AD0"/>
    <w:rsid w:val="008B2138"/>
    <w:rsid w:val="008B2A3B"/>
    <w:rsid w:val="008B3750"/>
    <w:rsid w:val="008B3AD6"/>
    <w:rsid w:val="008B4634"/>
    <w:rsid w:val="008B5E3C"/>
    <w:rsid w:val="008B7BE1"/>
    <w:rsid w:val="008C06D4"/>
    <w:rsid w:val="008C1204"/>
    <w:rsid w:val="008C2A4E"/>
    <w:rsid w:val="008C3C1D"/>
    <w:rsid w:val="008C5802"/>
    <w:rsid w:val="008C5885"/>
    <w:rsid w:val="008C5C4F"/>
    <w:rsid w:val="008C64B2"/>
    <w:rsid w:val="008C66EF"/>
    <w:rsid w:val="008C77A7"/>
    <w:rsid w:val="008C78C5"/>
    <w:rsid w:val="008D0ABF"/>
    <w:rsid w:val="008D0EAA"/>
    <w:rsid w:val="008D1C97"/>
    <w:rsid w:val="008D47C0"/>
    <w:rsid w:val="008D4982"/>
    <w:rsid w:val="008D6BD7"/>
    <w:rsid w:val="008D7F55"/>
    <w:rsid w:val="008E0549"/>
    <w:rsid w:val="008E12A4"/>
    <w:rsid w:val="008E1CEC"/>
    <w:rsid w:val="008E2391"/>
    <w:rsid w:val="008E23DF"/>
    <w:rsid w:val="008E2746"/>
    <w:rsid w:val="008E2D9C"/>
    <w:rsid w:val="008E3477"/>
    <w:rsid w:val="008E69A8"/>
    <w:rsid w:val="008E6B96"/>
    <w:rsid w:val="008F098F"/>
    <w:rsid w:val="008F0E68"/>
    <w:rsid w:val="008F0E98"/>
    <w:rsid w:val="008F1CAB"/>
    <w:rsid w:val="008F2E35"/>
    <w:rsid w:val="008F480D"/>
    <w:rsid w:val="008F710B"/>
    <w:rsid w:val="009005C1"/>
    <w:rsid w:val="00902F9B"/>
    <w:rsid w:val="00906402"/>
    <w:rsid w:val="0090651D"/>
    <w:rsid w:val="00907480"/>
    <w:rsid w:val="00910F2B"/>
    <w:rsid w:val="009139DB"/>
    <w:rsid w:val="00914A51"/>
    <w:rsid w:val="0091514B"/>
    <w:rsid w:val="00915412"/>
    <w:rsid w:val="00915730"/>
    <w:rsid w:val="009177A3"/>
    <w:rsid w:val="00922068"/>
    <w:rsid w:val="0092277A"/>
    <w:rsid w:val="00922B5B"/>
    <w:rsid w:val="0092464D"/>
    <w:rsid w:val="00925D24"/>
    <w:rsid w:val="009265E3"/>
    <w:rsid w:val="00926D1A"/>
    <w:rsid w:val="00926EBD"/>
    <w:rsid w:val="00927202"/>
    <w:rsid w:val="009302E6"/>
    <w:rsid w:val="00931428"/>
    <w:rsid w:val="00933F24"/>
    <w:rsid w:val="00935C5F"/>
    <w:rsid w:val="009442A7"/>
    <w:rsid w:val="00944CB2"/>
    <w:rsid w:val="00945C94"/>
    <w:rsid w:val="00946267"/>
    <w:rsid w:val="0094704E"/>
    <w:rsid w:val="00947678"/>
    <w:rsid w:val="00950135"/>
    <w:rsid w:val="0095678F"/>
    <w:rsid w:val="0095770F"/>
    <w:rsid w:val="00960520"/>
    <w:rsid w:val="00960F77"/>
    <w:rsid w:val="00961318"/>
    <w:rsid w:val="0096162B"/>
    <w:rsid w:val="00961C50"/>
    <w:rsid w:val="009620DA"/>
    <w:rsid w:val="00962D61"/>
    <w:rsid w:val="009640FB"/>
    <w:rsid w:val="00965B2A"/>
    <w:rsid w:val="00965EBA"/>
    <w:rsid w:val="00966736"/>
    <w:rsid w:val="009709CF"/>
    <w:rsid w:val="00971817"/>
    <w:rsid w:val="009730BC"/>
    <w:rsid w:val="00973604"/>
    <w:rsid w:val="00976D63"/>
    <w:rsid w:val="0097766E"/>
    <w:rsid w:val="00980068"/>
    <w:rsid w:val="009806B0"/>
    <w:rsid w:val="009812ED"/>
    <w:rsid w:val="00984D54"/>
    <w:rsid w:val="00985A76"/>
    <w:rsid w:val="00985D8E"/>
    <w:rsid w:val="0099167B"/>
    <w:rsid w:val="0099442A"/>
    <w:rsid w:val="009955DB"/>
    <w:rsid w:val="009A01E6"/>
    <w:rsid w:val="009A080E"/>
    <w:rsid w:val="009A155B"/>
    <w:rsid w:val="009A1E2C"/>
    <w:rsid w:val="009A1E7A"/>
    <w:rsid w:val="009A2119"/>
    <w:rsid w:val="009A3A2E"/>
    <w:rsid w:val="009A3CC6"/>
    <w:rsid w:val="009A40AA"/>
    <w:rsid w:val="009A40B6"/>
    <w:rsid w:val="009A41CA"/>
    <w:rsid w:val="009A4211"/>
    <w:rsid w:val="009A47A3"/>
    <w:rsid w:val="009A49BE"/>
    <w:rsid w:val="009A5654"/>
    <w:rsid w:val="009B334E"/>
    <w:rsid w:val="009B39D9"/>
    <w:rsid w:val="009B45AF"/>
    <w:rsid w:val="009B4D34"/>
    <w:rsid w:val="009B56FE"/>
    <w:rsid w:val="009C0571"/>
    <w:rsid w:val="009C130C"/>
    <w:rsid w:val="009C17AF"/>
    <w:rsid w:val="009C5825"/>
    <w:rsid w:val="009C61C9"/>
    <w:rsid w:val="009C6355"/>
    <w:rsid w:val="009C6950"/>
    <w:rsid w:val="009D199E"/>
    <w:rsid w:val="009D47E2"/>
    <w:rsid w:val="009D57AB"/>
    <w:rsid w:val="009D6FDE"/>
    <w:rsid w:val="009D79C7"/>
    <w:rsid w:val="009D7D40"/>
    <w:rsid w:val="009E0006"/>
    <w:rsid w:val="009E3EA4"/>
    <w:rsid w:val="009E46B5"/>
    <w:rsid w:val="009E6796"/>
    <w:rsid w:val="009E7067"/>
    <w:rsid w:val="009F04DB"/>
    <w:rsid w:val="009F0970"/>
    <w:rsid w:val="009F0C98"/>
    <w:rsid w:val="009F1344"/>
    <w:rsid w:val="009F2451"/>
    <w:rsid w:val="009F36BC"/>
    <w:rsid w:val="009F4F22"/>
    <w:rsid w:val="009F54EB"/>
    <w:rsid w:val="009F55D1"/>
    <w:rsid w:val="009F5BC7"/>
    <w:rsid w:val="009F6B62"/>
    <w:rsid w:val="00A00815"/>
    <w:rsid w:val="00A0356D"/>
    <w:rsid w:val="00A03ADD"/>
    <w:rsid w:val="00A03BBF"/>
    <w:rsid w:val="00A0522F"/>
    <w:rsid w:val="00A05ECD"/>
    <w:rsid w:val="00A0773C"/>
    <w:rsid w:val="00A10C24"/>
    <w:rsid w:val="00A120A4"/>
    <w:rsid w:val="00A124F7"/>
    <w:rsid w:val="00A14C77"/>
    <w:rsid w:val="00A15416"/>
    <w:rsid w:val="00A156B9"/>
    <w:rsid w:val="00A15901"/>
    <w:rsid w:val="00A16FE4"/>
    <w:rsid w:val="00A227BA"/>
    <w:rsid w:val="00A23F81"/>
    <w:rsid w:val="00A2407F"/>
    <w:rsid w:val="00A24810"/>
    <w:rsid w:val="00A257C0"/>
    <w:rsid w:val="00A25BE2"/>
    <w:rsid w:val="00A273F6"/>
    <w:rsid w:val="00A279D1"/>
    <w:rsid w:val="00A3160A"/>
    <w:rsid w:val="00A33B93"/>
    <w:rsid w:val="00A3499C"/>
    <w:rsid w:val="00A35B22"/>
    <w:rsid w:val="00A35CAB"/>
    <w:rsid w:val="00A36613"/>
    <w:rsid w:val="00A3792F"/>
    <w:rsid w:val="00A42195"/>
    <w:rsid w:val="00A44AFD"/>
    <w:rsid w:val="00A44B94"/>
    <w:rsid w:val="00A45E35"/>
    <w:rsid w:val="00A46195"/>
    <w:rsid w:val="00A468B1"/>
    <w:rsid w:val="00A47E32"/>
    <w:rsid w:val="00A52611"/>
    <w:rsid w:val="00A52853"/>
    <w:rsid w:val="00A52E04"/>
    <w:rsid w:val="00A53176"/>
    <w:rsid w:val="00A555D8"/>
    <w:rsid w:val="00A562A9"/>
    <w:rsid w:val="00A5724B"/>
    <w:rsid w:val="00A62CF9"/>
    <w:rsid w:val="00A63BCE"/>
    <w:rsid w:val="00A63FCC"/>
    <w:rsid w:val="00A667A4"/>
    <w:rsid w:val="00A731CA"/>
    <w:rsid w:val="00A7397E"/>
    <w:rsid w:val="00A73F45"/>
    <w:rsid w:val="00A75D12"/>
    <w:rsid w:val="00A76820"/>
    <w:rsid w:val="00A774F7"/>
    <w:rsid w:val="00A8023B"/>
    <w:rsid w:val="00A83081"/>
    <w:rsid w:val="00A830BE"/>
    <w:rsid w:val="00A830E2"/>
    <w:rsid w:val="00A83B6C"/>
    <w:rsid w:val="00A844C3"/>
    <w:rsid w:val="00A855F9"/>
    <w:rsid w:val="00A86159"/>
    <w:rsid w:val="00A86757"/>
    <w:rsid w:val="00A86B05"/>
    <w:rsid w:val="00A87ABF"/>
    <w:rsid w:val="00A924CF"/>
    <w:rsid w:val="00A9289C"/>
    <w:rsid w:val="00A934D3"/>
    <w:rsid w:val="00A93A18"/>
    <w:rsid w:val="00A94484"/>
    <w:rsid w:val="00A94B87"/>
    <w:rsid w:val="00A96258"/>
    <w:rsid w:val="00A97573"/>
    <w:rsid w:val="00A97764"/>
    <w:rsid w:val="00AA095D"/>
    <w:rsid w:val="00AA1F05"/>
    <w:rsid w:val="00AA3657"/>
    <w:rsid w:val="00AA3A55"/>
    <w:rsid w:val="00AA3D61"/>
    <w:rsid w:val="00AA44C5"/>
    <w:rsid w:val="00AA48EA"/>
    <w:rsid w:val="00AA4E77"/>
    <w:rsid w:val="00AA518A"/>
    <w:rsid w:val="00AA53D5"/>
    <w:rsid w:val="00AA6D5C"/>
    <w:rsid w:val="00AA6F34"/>
    <w:rsid w:val="00AB0CF0"/>
    <w:rsid w:val="00AB1721"/>
    <w:rsid w:val="00AB2518"/>
    <w:rsid w:val="00AB3B5D"/>
    <w:rsid w:val="00AB5CA1"/>
    <w:rsid w:val="00AB63E1"/>
    <w:rsid w:val="00AB6721"/>
    <w:rsid w:val="00AB7A71"/>
    <w:rsid w:val="00AC2519"/>
    <w:rsid w:val="00AC26B7"/>
    <w:rsid w:val="00AC2970"/>
    <w:rsid w:val="00AC3103"/>
    <w:rsid w:val="00AC38E6"/>
    <w:rsid w:val="00AC4580"/>
    <w:rsid w:val="00AC4D86"/>
    <w:rsid w:val="00AC508F"/>
    <w:rsid w:val="00AD048F"/>
    <w:rsid w:val="00AD0648"/>
    <w:rsid w:val="00AD37D8"/>
    <w:rsid w:val="00AD3BFD"/>
    <w:rsid w:val="00AD4F2C"/>
    <w:rsid w:val="00AD5C97"/>
    <w:rsid w:val="00AD62E0"/>
    <w:rsid w:val="00AD641F"/>
    <w:rsid w:val="00AD7713"/>
    <w:rsid w:val="00AE15D4"/>
    <w:rsid w:val="00AE1E91"/>
    <w:rsid w:val="00AE2436"/>
    <w:rsid w:val="00AE2AFB"/>
    <w:rsid w:val="00AE2B45"/>
    <w:rsid w:val="00AE2C4A"/>
    <w:rsid w:val="00AE3A40"/>
    <w:rsid w:val="00AE3A93"/>
    <w:rsid w:val="00AE5173"/>
    <w:rsid w:val="00AE5878"/>
    <w:rsid w:val="00AE6D06"/>
    <w:rsid w:val="00AE70BB"/>
    <w:rsid w:val="00AE71E0"/>
    <w:rsid w:val="00AF006D"/>
    <w:rsid w:val="00AF2655"/>
    <w:rsid w:val="00AF2969"/>
    <w:rsid w:val="00AF3030"/>
    <w:rsid w:val="00AF41E0"/>
    <w:rsid w:val="00AF54F1"/>
    <w:rsid w:val="00AF5532"/>
    <w:rsid w:val="00B0033C"/>
    <w:rsid w:val="00B0471A"/>
    <w:rsid w:val="00B04BA7"/>
    <w:rsid w:val="00B0586C"/>
    <w:rsid w:val="00B0722A"/>
    <w:rsid w:val="00B07351"/>
    <w:rsid w:val="00B078C0"/>
    <w:rsid w:val="00B07A31"/>
    <w:rsid w:val="00B12379"/>
    <w:rsid w:val="00B130C6"/>
    <w:rsid w:val="00B13CF9"/>
    <w:rsid w:val="00B14565"/>
    <w:rsid w:val="00B14A06"/>
    <w:rsid w:val="00B16ABE"/>
    <w:rsid w:val="00B206E1"/>
    <w:rsid w:val="00B2117F"/>
    <w:rsid w:val="00B21DD6"/>
    <w:rsid w:val="00B222C4"/>
    <w:rsid w:val="00B22945"/>
    <w:rsid w:val="00B22B4D"/>
    <w:rsid w:val="00B23FD3"/>
    <w:rsid w:val="00B25246"/>
    <w:rsid w:val="00B2559D"/>
    <w:rsid w:val="00B25F14"/>
    <w:rsid w:val="00B263AC"/>
    <w:rsid w:val="00B267D8"/>
    <w:rsid w:val="00B303BA"/>
    <w:rsid w:val="00B311D4"/>
    <w:rsid w:val="00B31520"/>
    <w:rsid w:val="00B31ADB"/>
    <w:rsid w:val="00B33584"/>
    <w:rsid w:val="00B33DC9"/>
    <w:rsid w:val="00B35871"/>
    <w:rsid w:val="00B35B08"/>
    <w:rsid w:val="00B35DFE"/>
    <w:rsid w:val="00B37398"/>
    <w:rsid w:val="00B4008A"/>
    <w:rsid w:val="00B418E8"/>
    <w:rsid w:val="00B41937"/>
    <w:rsid w:val="00B42454"/>
    <w:rsid w:val="00B4279F"/>
    <w:rsid w:val="00B45AE4"/>
    <w:rsid w:val="00B4682C"/>
    <w:rsid w:val="00B4687B"/>
    <w:rsid w:val="00B46A8F"/>
    <w:rsid w:val="00B50041"/>
    <w:rsid w:val="00B50424"/>
    <w:rsid w:val="00B50DBC"/>
    <w:rsid w:val="00B51663"/>
    <w:rsid w:val="00B525C6"/>
    <w:rsid w:val="00B52768"/>
    <w:rsid w:val="00B52E43"/>
    <w:rsid w:val="00B538D2"/>
    <w:rsid w:val="00B53DB7"/>
    <w:rsid w:val="00B540FF"/>
    <w:rsid w:val="00B544BE"/>
    <w:rsid w:val="00B54A13"/>
    <w:rsid w:val="00B555ED"/>
    <w:rsid w:val="00B55888"/>
    <w:rsid w:val="00B55CB2"/>
    <w:rsid w:val="00B55E28"/>
    <w:rsid w:val="00B560CF"/>
    <w:rsid w:val="00B62151"/>
    <w:rsid w:val="00B626B2"/>
    <w:rsid w:val="00B639AB"/>
    <w:rsid w:val="00B63A5C"/>
    <w:rsid w:val="00B667E8"/>
    <w:rsid w:val="00B71F1E"/>
    <w:rsid w:val="00B71FB9"/>
    <w:rsid w:val="00B72C7D"/>
    <w:rsid w:val="00B73F07"/>
    <w:rsid w:val="00B754EB"/>
    <w:rsid w:val="00B7606D"/>
    <w:rsid w:val="00B767C6"/>
    <w:rsid w:val="00B806BC"/>
    <w:rsid w:val="00B84BA3"/>
    <w:rsid w:val="00B84C05"/>
    <w:rsid w:val="00B84DFC"/>
    <w:rsid w:val="00B856A5"/>
    <w:rsid w:val="00B85972"/>
    <w:rsid w:val="00B85CCD"/>
    <w:rsid w:val="00B86F2A"/>
    <w:rsid w:val="00B87548"/>
    <w:rsid w:val="00B877A2"/>
    <w:rsid w:val="00B906B1"/>
    <w:rsid w:val="00B92C71"/>
    <w:rsid w:val="00B95F45"/>
    <w:rsid w:val="00B96296"/>
    <w:rsid w:val="00B966C1"/>
    <w:rsid w:val="00B96888"/>
    <w:rsid w:val="00B9688E"/>
    <w:rsid w:val="00B9784C"/>
    <w:rsid w:val="00B97D35"/>
    <w:rsid w:val="00BA1B5E"/>
    <w:rsid w:val="00BA1D0E"/>
    <w:rsid w:val="00BA2E15"/>
    <w:rsid w:val="00BA4717"/>
    <w:rsid w:val="00BA4ED6"/>
    <w:rsid w:val="00BA4F68"/>
    <w:rsid w:val="00BA5212"/>
    <w:rsid w:val="00BA6C73"/>
    <w:rsid w:val="00BA7B97"/>
    <w:rsid w:val="00BB0906"/>
    <w:rsid w:val="00BB106B"/>
    <w:rsid w:val="00BB2014"/>
    <w:rsid w:val="00BB77D6"/>
    <w:rsid w:val="00BB7846"/>
    <w:rsid w:val="00BC00CA"/>
    <w:rsid w:val="00BC09A0"/>
    <w:rsid w:val="00BC11CB"/>
    <w:rsid w:val="00BC1B14"/>
    <w:rsid w:val="00BC1DF9"/>
    <w:rsid w:val="00BC1EC9"/>
    <w:rsid w:val="00BC2706"/>
    <w:rsid w:val="00BC2CD6"/>
    <w:rsid w:val="00BC302E"/>
    <w:rsid w:val="00BC3CF7"/>
    <w:rsid w:val="00BC4086"/>
    <w:rsid w:val="00BC49B7"/>
    <w:rsid w:val="00BC57F7"/>
    <w:rsid w:val="00BC58D8"/>
    <w:rsid w:val="00BC6B22"/>
    <w:rsid w:val="00BC7FDA"/>
    <w:rsid w:val="00BD0C7F"/>
    <w:rsid w:val="00BD0DB5"/>
    <w:rsid w:val="00BD0DCA"/>
    <w:rsid w:val="00BD5274"/>
    <w:rsid w:val="00BD5D5D"/>
    <w:rsid w:val="00BD6AC6"/>
    <w:rsid w:val="00BD7C0A"/>
    <w:rsid w:val="00BE0479"/>
    <w:rsid w:val="00BE0B46"/>
    <w:rsid w:val="00BE4363"/>
    <w:rsid w:val="00BE470D"/>
    <w:rsid w:val="00BE6035"/>
    <w:rsid w:val="00BE6C03"/>
    <w:rsid w:val="00BE7329"/>
    <w:rsid w:val="00BF095A"/>
    <w:rsid w:val="00BF1A77"/>
    <w:rsid w:val="00BF349A"/>
    <w:rsid w:val="00BF4E49"/>
    <w:rsid w:val="00BF503F"/>
    <w:rsid w:val="00BF5A78"/>
    <w:rsid w:val="00BF68C2"/>
    <w:rsid w:val="00C00AF5"/>
    <w:rsid w:val="00C01A3F"/>
    <w:rsid w:val="00C03109"/>
    <w:rsid w:val="00C041C1"/>
    <w:rsid w:val="00C06B12"/>
    <w:rsid w:val="00C07F4F"/>
    <w:rsid w:val="00C14562"/>
    <w:rsid w:val="00C176FF"/>
    <w:rsid w:val="00C20329"/>
    <w:rsid w:val="00C20672"/>
    <w:rsid w:val="00C20C4D"/>
    <w:rsid w:val="00C230D3"/>
    <w:rsid w:val="00C231DD"/>
    <w:rsid w:val="00C236F8"/>
    <w:rsid w:val="00C23E16"/>
    <w:rsid w:val="00C24EFE"/>
    <w:rsid w:val="00C273D9"/>
    <w:rsid w:val="00C27C67"/>
    <w:rsid w:val="00C329F2"/>
    <w:rsid w:val="00C3503B"/>
    <w:rsid w:val="00C376AB"/>
    <w:rsid w:val="00C37A28"/>
    <w:rsid w:val="00C4079F"/>
    <w:rsid w:val="00C40893"/>
    <w:rsid w:val="00C41208"/>
    <w:rsid w:val="00C414AA"/>
    <w:rsid w:val="00C42C93"/>
    <w:rsid w:val="00C434DE"/>
    <w:rsid w:val="00C44EB1"/>
    <w:rsid w:val="00C45B7B"/>
    <w:rsid w:val="00C45C5D"/>
    <w:rsid w:val="00C46B9F"/>
    <w:rsid w:val="00C4774F"/>
    <w:rsid w:val="00C500C8"/>
    <w:rsid w:val="00C507E0"/>
    <w:rsid w:val="00C52B93"/>
    <w:rsid w:val="00C54996"/>
    <w:rsid w:val="00C55E17"/>
    <w:rsid w:val="00C56BF6"/>
    <w:rsid w:val="00C57464"/>
    <w:rsid w:val="00C60697"/>
    <w:rsid w:val="00C6236C"/>
    <w:rsid w:val="00C62CFB"/>
    <w:rsid w:val="00C64490"/>
    <w:rsid w:val="00C64964"/>
    <w:rsid w:val="00C656CD"/>
    <w:rsid w:val="00C67581"/>
    <w:rsid w:val="00C725C1"/>
    <w:rsid w:val="00C75900"/>
    <w:rsid w:val="00C75C55"/>
    <w:rsid w:val="00C801E5"/>
    <w:rsid w:val="00C81468"/>
    <w:rsid w:val="00C81B7D"/>
    <w:rsid w:val="00C8210D"/>
    <w:rsid w:val="00C82E3E"/>
    <w:rsid w:val="00C840BA"/>
    <w:rsid w:val="00C84914"/>
    <w:rsid w:val="00C84B06"/>
    <w:rsid w:val="00C864CA"/>
    <w:rsid w:val="00C874DC"/>
    <w:rsid w:val="00C878E9"/>
    <w:rsid w:val="00C90142"/>
    <w:rsid w:val="00C90332"/>
    <w:rsid w:val="00C90F23"/>
    <w:rsid w:val="00C930AC"/>
    <w:rsid w:val="00C931EB"/>
    <w:rsid w:val="00C93990"/>
    <w:rsid w:val="00C9453C"/>
    <w:rsid w:val="00C94A19"/>
    <w:rsid w:val="00C96C85"/>
    <w:rsid w:val="00C96F80"/>
    <w:rsid w:val="00CA22EF"/>
    <w:rsid w:val="00CA3B48"/>
    <w:rsid w:val="00CA5109"/>
    <w:rsid w:val="00CA5F15"/>
    <w:rsid w:val="00CA65B2"/>
    <w:rsid w:val="00CA7C5B"/>
    <w:rsid w:val="00CB0C11"/>
    <w:rsid w:val="00CB0E94"/>
    <w:rsid w:val="00CB10D3"/>
    <w:rsid w:val="00CB1411"/>
    <w:rsid w:val="00CB4E63"/>
    <w:rsid w:val="00CB6932"/>
    <w:rsid w:val="00CB7202"/>
    <w:rsid w:val="00CC1538"/>
    <w:rsid w:val="00CC232C"/>
    <w:rsid w:val="00CC2880"/>
    <w:rsid w:val="00CC2C9D"/>
    <w:rsid w:val="00CC3757"/>
    <w:rsid w:val="00CC3DC6"/>
    <w:rsid w:val="00CC4225"/>
    <w:rsid w:val="00CC4B32"/>
    <w:rsid w:val="00CC525F"/>
    <w:rsid w:val="00CC77AF"/>
    <w:rsid w:val="00CC79D9"/>
    <w:rsid w:val="00CC7B27"/>
    <w:rsid w:val="00CD0132"/>
    <w:rsid w:val="00CD0338"/>
    <w:rsid w:val="00CD1A27"/>
    <w:rsid w:val="00CD1A34"/>
    <w:rsid w:val="00CD56BC"/>
    <w:rsid w:val="00CD6DC8"/>
    <w:rsid w:val="00CE2169"/>
    <w:rsid w:val="00CE2771"/>
    <w:rsid w:val="00CE44F1"/>
    <w:rsid w:val="00CE6A18"/>
    <w:rsid w:val="00CF0243"/>
    <w:rsid w:val="00CF0976"/>
    <w:rsid w:val="00CF0D0F"/>
    <w:rsid w:val="00CF14DB"/>
    <w:rsid w:val="00CF21E7"/>
    <w:rsid w:val="00CF30A7"/>
    <w:rsid w:val="00CF319C"/>
    <w:rsid w:val="00CF44A4"/>
    <w:rsid w:val="00CF4533"/>
    <w:rsid w:val="00CF4EC7"/>
    <w:rsid w:val="00CF5230"/>
    <w:rsid w:val="00CF6349"/>
    <w:rsid w:val="00CF7666"/>
    <w:rsid w:val="00D00919"/>
    <w:rsid w:val="00D018B8"/>
    <w:rsid w:val="00D027D9"/>
    <w:rsid w:val="00D0324F"/>
    <w:rsid w:val="00D039E2"/>
    <w:rsid w:val="00D03F2A"/>
    <w:rsid w:val="00D065CD"/>
    <w:rsid w:val="00D10BEC"/>
    <w:rsid w:val="00D114CA"/>
    <w:rsid w:val="00D12C79"/>
    <w:rsid w:val="00D13102"/>
    <w:rsid w:val="00D13CF0"/>
    <w:rsid w:val="00D15BE7"/>
    <w:rsid w:val="00D201A2"/>
    <w:rsid w:val="00D21640"/>
    <w:rsid w:val="00D24373"/>
    <w:rsid w:val="00D25002"/>
    <w:rsid w:val="00D259F1"/>
    <w:rsid w:val="00D25DDC"/>
    <w:rsid w:val="00D279F0"/>
    <w:rsid w:val="00D27C00"/>
    <w:rsid w:val="00D30024"/>
    <w:rsid w:val="00D30498"/>
    <w:rsid w:val="00D3167D"/>
    <w:rsid w:val="00D32517"/>
    <w:rsid w:val="00D33216"/>
    <w:rsid w:val="00D34525"/>
    <w:rsid w:val="00D3505D"/>
    <w:rsid w:val="00D35340"/>
    <w:rsid w:val="00D3550F"/>
    <w:rsid w:val="00D35FF4"/>
    <w:rsid w:val="00D409AF"/>
    <w:rsid w:val="00D4117F"/>
    <w:rsid w:val="00D4132C"/>
    <w:rsid w:val="00D41604"/>
    <w:rsid w:val="00D4198A"/>
    <w:rsid w:val="00D42067"/>
    <w:rsid w:val="00D436C2"/>
    <w:rsid w:val="00D44364"/>
    <w:rsid w:val="00D4552A"/>
    <w:rsid w:val="00D4634D"/>
    <w:rsid w:val="00D465CF"/>
    <w:rsid w:val="00D468AA"/>
    <w:rsid w:val="00D50BF9"/>
    <w:rsid w:val="00D50D11"/>
    <w:rsid w:val="00D51F7A"/>
    <w:rsid w:val="00D54FAE"/>
    <w:rsid w:val="00D56DDB"/>
    <w:rsid w:val="00D57858"/>
    <w:rsid w:val="00D57F3E"/>
    <w:rsid w:val="00D6205D"/>
    <w:rsid w:val="00D62970"/>
    <w:rsid w:val="00D6536A"/>
    <w:rsid w:val="00D667A9"/>
    <w:rsid w:val="00D7088C"/>
    <w:rsid w:val="00D722D0"/>
    <w:rsid w:val="00D72D03"/>
    <w:rsid w:val="00D73538"/>
    <w:rsid w:val="00D74144"/>
    <w:rsid w:val="00D74A9B"/>
    <w:rsid w:val="00D7740B"/>
    <w:rsid w:val="00D81510"/>
    <w:rsid w:val="00D82F28"/>
    <w:rsid w:val="00D835FD"/>
    <w:rsid w:val="00D8616B"/>
    <w:rsid w:val="00D8616C"/>
    <w:rsid w:val="00D8719F"/>
    <w:rsid w:val="00D91647"/>
    <w:rsid w:val="00D91671"/>
    <w:rsid w:val="00D91787"/>
    <w:rsid w:val="00D92C93"/>
    <w:rsid w:val="00D93D70"/>
    <w:rsid w:val="00D93F16"/>
    <w:rsid w:val="00D945F9"/>
    <w:rsid w:val="00D94E85"/>
    <w:rsid w:val="00D9704C"/>
    <w:rsid w:val="00D97165"/>
    <w:rsid w:val="00DA0115"/>
    <w:rsid w:val="00DA06D2"/>
    <w:rsid w:val="00DA1AD0"/>
    <w:rsid w:val="00DA5717"/>
    <w:rsid w:val="00DA58C2"/>
    <w:rsid w:val="00DA71A4"/>
    <w:rsid w:val="00DA77C5"/>
    <w:rsid w:val="00DC03E6"/>
    <w:rsid w:val="00DC140C"/>
    <w:rsid w:val="00DC431E"/>
    <w:rsid w:val="00DC4A67"/>
    <w:rsid w:val="00DC4C7A"/>
    <w:rsid w:val="00DC5172"/>
    <w:rsid w:val="00DC5BD1"/>
    <w:rsid w:val="00DC641D"/>
    <w:rsid w:val="00DC672F"/>
    <w:rsid w:val="00DC7BE4"/>
    <w:rsid w:val="00DD1DF8"/>
    <w:rsid w:val="00DD22B5"/>
    <w:rsid w:val="00DD24CC"/>
    <w:rsid w:val="00DD64D7"/>
    <w:rsid w:val="00DD6BD5"/>
    <w:rsid w:val="00DD6E2B"/>
    <w:rsid w:val="00DD742C"/>
    <w:rsid w:val="00DD7ECA"/>
    <w:rsid w:val="00DD7FC8"/>
    <w:rsid w:val="00DE04F3"/>
    <w:rsid w:val="00DE1307"/>
    <w:rsid w:val="00DE1567"/>
    <w:rsid w:val="00DE1E9C"/>
    <w:rsid w:val="00DE1F5F"/>
    <w:rsid w:val="00DE2062"/>
    <w:rsid w:val="00DE21DB"/>
    <w:rsid w:val="00DE2C52"/>
    <w:rsid w:val="00DE359B"/>
    <w:rsid w:val="00DE3E2F"/>
    <w:rsid w:val="00DE566B"/>
    <w:rsid w:val="00DE624B"/>
    <w:rsid w:val="00DE6F9A"/>
    <w:rsid w:val="00DE75F4"/>
    <w:rsid w:val="00DF1130"/>
    <w:rsid w:val="00DF2168"/>
    <w:rsid w:val="00DF2176"/>
    <w:rsid w:val="00DF26E2"/>
    <w:rsid w:val="00DF3825"/>
    <w:rsid w:val="00DF434C"/>
    <w:rsid w:val="00DF51FB"/>
    <w:rsid w:val="00DF5639"/>
    <w:rsid w:val="00DF5BB3"/>
    <w:rsid w:val="00E01528"/>
    <w:rsid w:val="00E0176B"/>
    <w:rsid w:val="00E01E76"/>
    <w:rsid w:val="00E02D67"/>
    <w:rsid w:val="00E03179"/>
    <w:rsid w:val="00E0332C"/>
    <w:rsid w:val="00E037E3"/>
    <w:rsid w:val="00E03F7F"/>
    <w:rsid w:val="00E04869"/>
    <w:rsid w:val="00E058F0"/>
    <w:rsid w:val="00E05D9E"/>
    <w:rsid w:val="00E0735E"/>
    <w:rsid w:val="00E07AC7"/>
    <w:rsid w:val="00E1146B"/>
    <w:rsid w:val="00E11586"/>
    <w:rsid w:val="00E123B8"/>
    <w:rsid w:val="00E14736"/>
    <w:rsid w:val="00E14BCD"/>
    <w:rsid w:val="00E150AA"/>
    <w:rsid w:val="00E15475"/>
    <w:rsid w:val="00E15B30"/>
    <w:rsid w:val="00E1777B"/>
    <w:rsid w:val="00E20C12"/>
    <w:rsid w:val="00E20C32"/>
    <w:rsid w:val="00E21231"/>
    <w:rsid w:val="00E21FF5"/>
    <w:rsid w:val="00E23923"/>
    <w:rsid w:val="00E25E8D"/>
    <w:rsid w:val="00E25FCA"/>
    <w:rsid w:val="00E262EB"/>
    <w:rsid w:val="00E26EC7"/>
    <w:rsid w:val="00E27108"/>
    <w:rsid w:val="00E30665"/>
    <w:rsid w:val="00E30F0A"/>
    <w:rsid w:val="00E310EA"/>
    <w:rsid w:val="00E32BB1"/>
    <w:rsid w:val="00E3488C"/>
    <w:rsid w:val="00E34F18"/>
    <w:rsid w:val="00E35C9A"/>
    <w:rsid w:val="00E36CA0"/>
    <w:rsid w:val="00E3708A"/>
    <w:rsid w:val="00E37F11"/>
    <w:rsid w:val="00E42324"/>
    <w:rsid w:val="00E44168"/>
    <w:rsid w:val="00E44A35"/>
    <w:rsid w:val="00E456F2"/>
    <w:rsid w:val="00E47509"/>
    <w:rsid w:val="00E47757"/>
    <w:rsid w:val="00E47777"/>
    <w:rsid w:val="00E508F2"/>
    <w:rsid w:val="00E50CD2"/>
    <w:rsid w:val="00E51082"/>
    <w:rsid w:val="00E512A8"/>
    <w:rsid w:val="00E520A1"/>
    <w:rsid w:val="00E525BE"/>
    <w:rsid w:val="00E53263"/>
    <w:rsid w:val="00E535C0"/>
    <w:rsid w:val="00E547A6"/>
    <w:rsid w:val="00E55661"/>
    <w:rsid w:val="00E559D2"/>
    <w:rsid w:val="00E56DD9"/>
    <w:rsid w:val="00E57D9B"/>
    <w:rsid w:val="00E60F02"/>
    <w:rsid w:val="00E635A2"/>
    <w:rsid w:val="00E642BE"/>
    <w:rsid w:val="00E64E5F"/>
    <w:rsid w:val="00E70FDA"/>
    <w:rsid w:val="00E717C7"/>
    <w:rsid w:val="00E72A9D"/>
    <w:rsid w:val="00E72ADB"/>
    <w:rsid w:val="00E7594A"/>
    <w:rsid w:val="00E81D04"/>
    <w:rsid w:val="00E8249D"/>
    <w:rsid w:val="00E83A52"/>
    <w:rsid w:val="00E83B04"/>
    <w:rsid w:val="00E83C4E"/>
    <w:rsid w:val="00E83DB9"/>
    <w:rsid w:val="00E8436B"/>
    <w:rsid w:val="00E8446A"/>
    <w:rsid w:val="00E8484E"/>
    <w:rsid w:val="00E86228"/>
    <w:rsid w:val="00E86D77"/>
    <w:rsid w:val="00E86F65"/>
    <w:rsid w:val="00E87E24"/>
    <w:rsid w:val="00E90A0E"/>
    <w:rsid w:val="00E93869"/>
    <w:rsid w:val="00E95702"/>
    <w:rsid w:val="00E96E48"/>
    <w:rsid w:val="00E97D54"/>
    <w:rsid w:val="00EA0AF0"/>
    <w:rsid w:val="00EA0F4F"/>
    <w:rsid w:val="00EA6692"/>
    <w:rsid w:val="00EA7554"/>
    <w:rsid w:val="00EB3CCF"/>
    <w:rsid w:val="00EB472E"/>
    <w:rsid w:val="00EC0A3F"/>
    <w:rsid w:val="00EC0E8E"/>
    <w:rsid w:val="00EC1ABE"/>
    <w:rsid w:val="00EC2170"/>
    <w:rsid w:val="00EC23B1"/>
    <w:rsid w:val="00EC2E79"/>
    <w:rsid w:val="00EC3B27"/>
    <w:rsid w:val="00EC542D"/>
    <w:rsid w:val="00ED07AF"/>
    <w:rsid w:val="00ED09FA"/>
    <w:rsid w:val="00ED3568"/>
    <w:rsid w:val="00ED3C15"/>
    <w:rsid w:val="00ED49DB"/>
    <w:rsid w:val="00ED562E"/>
    <w:rsid w:val="00ED6080"/>
    <w:rsid w:val="00EE01FD"/>
    <w:rsid w:val="00EE0FB9"/>
    <w:rsid w:val="00EE213A"/>
    <w:rsid w:val="00EE3196"/>
    <w:rsid w:val="00EE3B4E"/>
    <w:rsid w:val="00EF05F4"/>
    <w:rsid w:val="00EF196F"/>
    <w:rsid w:val="00EF25B8"/>
    <w:rsid w:val="00EF289D"/>
    <w:rsid w:val="00EF2A56"/>
    <w:rsid w:val="00EF4E29"/>
    <w:rsid w:val="00F0043A"/>
    <w:rsid w:val="00F012F1"/>
    <w:rsid w:val="00F029CC"/>
    <w:rsid w:val="00F03A6E"/>
    <w:rsid w:val="00F044DF"/>
    <w:rsid w:val="00F12FED"/>
    <w:rsid w:val="00F13C11"/>
    <w:rsid w:val="00F1402C"/>
    <w:rsid w:val="00F15D6F"/>
    <w:rsid w:val="00F15EEE"/>
    <w:rsid w:val="00F1642D"/>
    <w:rsid w:val="00F164E0"/>
    <w:rsid w:val="00F17DB2"/>
    <w:rsid w:val="00F2164B"/>
    <w:rsid w:val="00F22A44"/>
    <w:rsid w:val="00F22DFD"/>
    <w:rsid w:val="00F23313"/>
    <w:rsid w:val="00F235FB"/>
    <w:rsid w:val="00F2467D"/>
    <w:rsid w:val="00F24794"/>
    <w:rsid w:val="00F32599"/>
    <w:rsid w:val="00F34658"/>
    <w:rsid w:val="00F35ADD"/>
    <w:rsid w:val="00F35BDA"/>
    <w:rsid w:val="00F4321F"/>
    <w:rsid w:val="00F43926"/>
    <w:rsid w:val="00F4608D"/>
    <w:rsid w:val="00F464B9"/>
    <w:rsid w:val="00F508A8"/>
    <w:rsid w:val="00F51547"/>
    <w:rsid w:val="00F52F1D"/>
    <w:rsid w:val="00F53B16"/>
    <w:rsid w:val="00F55D41"/>
    <w:rsid w:val="00F56616"/>
    <w:rsid w:val="00F567C1"/>
    <w:rsid w:val="00F57D65"/>
    <w:rsid w:val="00F57EBC"/>
    <w:rsid w:val="00F608FD"/>
    <w:rsid w:val="00F6250C"/>
    <w:rsid w:val="00F63651"/>
    <w:rsid w:val="00F636C4"/>
    <w:rsid w:val="00F64944"/>
    <w:rsid w:val="00F66A65"/>
    <w:rsid w:val="00F7241C"/>
    <w:rsid w:val="00F72FDC"/>
    <w:rsid w:val="00F741E9"/>
    <w:rsid w:val="00F7609A"/>
    <w:rsid w:val="00F76926"/>
    <w:rsid w:val="00F8018D"/>
    <w:rsid w:val="00F81C9D"/>
    <w:rsid w:val="00F82B90"/>
    <w:rsid w:val="00F83784"/>
    <w:rsid w:val="00F85A2A"/>
    <w:rsid w:val="00F87387"/>
    <w:rsid w:val="00F8797C"/>
    <w:rsid w:val="00F91E8E"/>
    <w:rsid w:val="00F92F45"/>
    <w:rsid w:val="00F95595"/>
    <w:rsid w:val="00FA0320"/>
    <w:rsid w:val="00FA04BF"/>
    <w:rsid w:val="00FA11E9"/>
    <w:rsid w:val="00FA150D"/>
    <w:rsid w:val="00FA1908"/>
    <w:rsid w:val="00FA220B"/>
    <w:rsid w:val="00FA503F"/>
    <w:rsid w:val="00FA6AC0"/>
    <w:rsid w:val="00FB082E"/>
    <w:rsid w:val="00FB1A7F"/>
    <w:rsid w:val="00FB4A90"/>
    <w:rsid w:val="00FB5341"/>
    <w:rsid w:val="00FB5A87"/>
    <w:rsid w:val="00FC0802"/>
    <w:rsid w:val="00FC0944"/>
    <w:rsid w:val="00FC29B3"/>
    <w:rsid w:val="00FC2DFF"/>
    <w:rsid w:val="00FC420E"/>
    <w:rsid w:val="00FC4300"/>
    <w:rsid w:val="00FC44D4"/>
    <w:rsid w:val="00FC4D99"/>
    <w:rsid w:val="00FC5530"/>
    <w:rsid w:val="00FD008F"/>
    <w:rsid w:val="00FD018A"/>
    <w:rsid w:val="00FD057F"/>
    <w:rsid w:val="00FD2A01"/>
    <w:rsid w:val="00FD3729"/>
    <w:rsid w:val="00FD3A4A"/>
    <w:rsid w:val="00FD69B3"/>
    <w:rsid w:val="00FD79DA"/>
    <w:rsid w:val="00FD7EE8"/>
    <w:rsid w:val="00FE16B5"/>
    <w:rsid w:val="00FE1A85"/>
    <w:rsid w:val="00FE20E7"/>
    <w:rsid w:val="00FE22E0"/>
    <w:rsid w:val="00FE5D70"/>
    <w:rsid w:val="00FE632A"/>
    <w:rsid w:val="00FE63F8"/>
    <w:rsid w:val="00FE717B"/>
    <w:rsid w:val="00FE7DB7"/>
    <w:rsid w:val="00FF0ED3"/>
    <w:rsid w:val="00FF10FD"/>
    <w:rsid w:val="00FF5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283EC"/>
  <w15:chartTrackingRefBased/>
  <w15:docId w15:val="{BDE5452F-8DFD-4DF2-8BCB-8CBFAA893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B46"/>
  </w:style>
  <w:style w:type="paragraph" w:styleId="Heading1">
    <w:name w:val="heading 1"/>
    <w:basedOn w:val="Normal"/>
    <w:next w:val="Normal"/>
    <w:link w:val="Heading1Char"/>
    <w:qFormat/>
    <w:rsid w:val="00BE0B46"/>
    <w:pPr>
      <w:keepNext/>
      <w:keepLines/>
      <w:numPr>
        <w:numId w:val="17"/>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BE0B46"/>
    <w:pPr>
      <w:keepNext/>
      <w:keepLines/>
      <w:numPr>
        <w:ilvl w:val="1"/>
        <w:numId w:val="17"/>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BE0B46"/>
    <w:pPr>
      <w:keepNext/>
      <w:keepLines/>
      <w:numPr>
        <w:ilvl w:val="2"/>
        <w:numId w:val="17"/>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BE0B46"/>
    <w:pPr>
      <w:keepNext/>
      <w:keepLines/>
      <w:numPr>
        <w:ilvl w:val="3"/>
        <w:numId w:val="17"/>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BE0B46"/>
    <w:pPr>
      <w:keepNext/>
      <w:keepLines/>
      <w:numPr>
        <w:ilvl w:val="4"/>
        <w:numId w:val="17"/>
      </w:numPr>
      <w:spacing w:before="200" w:after="0"/>
      <w:outlineLvl w:val="4"/>
    </w:pPr>
    <w:rPr>
      <w:rFonts w:asciiTheme="majorHAnsi" w:eastAsiaTheme="majorEastAsia" w:hAnsiTheme="majorHAnsi" w:cstheme="majorBidi"/>
      <w:color w:val="3B3B34" w:themeColor="text2" w:themeShade="BF"/>
    </w:rPr>
  </w:style>
  <w:style w:type="paragraph" w:styleId="Heading6">
    <w:name w:val="heading 6"/>
    <w:basedOn w:val="Normal"/>
    <w:next w:val="Normal"/>
    <w:link w:val="Heading6Char"/>
    <w:uiPriority w:val="9"/>
    <w:semiHidden/>
    <w:unhideWhenUsed/>
    <w:qFormat/>
    <w:rsid w:val="00BE0B46"/>
    <w:pPr>
      <w:keepNext/>
      <w:keepLines/>
      <w:numPr>
        <w:ilvl w:val="5"/>
        <w:numId w:val="17"/>
      </w:numPr>
      <w:spacing w:before="200" w:after="0"/>
      <w:outlineLvl w:val="5"/>
    </w:pPr>
    <w:rPr>
      <w:rFonts w:asciiTheme="majorHAnsi" w:eastAsiaTheme="majorEastAsia" w:hAnsiTheme="majorHAnsi" w:cstheme="majorBidi"/>
      <w:i/>
      <w:iCs/>
      <w:color w:val="3B3B34" w:themeColor="text2" w:themeShade="BF"/>
    </w:rPr>
  </w:style>
  <w:style w:type="paragraph" w:styleId="Heading7">
    <w:name w:val="heading 7"/>
    <w:basedOn w:val="Normal"/>
    <w:next w:val="Normal"/>
    <w:link w:val="Heading7Char"/>
    <w:uiPriority w:val="9"/>
    <w:semiHidden/>
    <w:unhideWhenUsed/>
    <w:qFormat/>
    <w:rsid w:val="00BE0B46"/>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E0B46"/>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E0B46"/>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pPr>
      <w:spacing w:before="240" w:after="100"/>
    </w:pPr>
    <w:rPr>
      <w:rFonts w:asciiTheme="majorHAnsi" w:eastAsiaTheme="majorEastAsia" w:hAnsiTheme="majorHAnsi" w:cstheme="majorBidi"/>
      <w:color w:val="CC9900" w:themeColor="accent5"/>
      <w:sz w:val="66"/>
    </w:rPr>
  </w:style>
  <w:style w:type="paragraph" w:customStyle="1" w:styleId="ContactInfo">
    <w:name w:val="Contact Info"/>
    <w:basedOn w:val="Normal"/>
    <w:uiPriority w:val="1"/>
    <w:pPr>
      <w:spacing w:after="240" w:line="336" w:lineRule="auto"/>
      <w:contextualSpacing/>
    </w:pPr>
  </w:style>
  <w:style w:type="paragraph" w:customStyle="1" w:styleId="TableSpace">
    <w:name w:val="Table Space"/>
    <w:basedOn w:val="Normal"/>
    <w:next w:val="Normal"/>
    <w:uiPriority w:val="2"/>
    <w:pPr>
      <w:spacing w:after="0" w:line="80" w:lineRule="exact"/>
    </w:pPr>
  </w:style>
  <w:style w:type="paragraph" w:customStyle="1" w:styleId="Photo">
    <w:name w:val="Photo"/>
    <w:basedOn w:val="Normal"/>
    <w:uiPriority w:val="2"/>
    <w:pPr>
      <w:spacing w:after="360" w:line="240" w:lineRule="auto"/>
      <w:jc w:val="center"/>
    </w:pPr>
  </w:style>
  <w:style w:type="character" w:customStyle="1" w:styleId="Heading3Char">
    <w:name w:val="Heading 3 Char"/>
    <w:basedOn w:val="DefaultParagraphFont"/>
    <w:link w:val="Heading3"/>
    <w:uiPriority w:val="9"/>
    <w:rsid w:val="00BE0B46"/>
    <w:rPr>
      <w:rFonts w:asciiTheme="majorHAnsi" w:eastAsiaTheme="majorEastAsia" w:hAnsiTheme="majorHAnsi" w:cstheme="majorBidi"/>
      <w:b/>
      <w:bCs/>
      <w:color w:val="000000" w:themeColor="text1"/>
    </w:rPr>
  </w:style>
  <w:style w:type="paragraph" w:styleId="Footer">
    <w:name w:val="footer"/>
    <w:basedOn w:val="Normal"/>
    <w:link w:val="FooterChar"/>
    <w:uiPriority w:val="99"/>
    <w:unhideWhenUsed/>
    <w:pPr>
      <w:tabs>
        <w:tab w:val="center" w:pos="4680"/>
        <w:tab w:val="right" w:pos="9360"/>
      </w:tabs>
      <w:spacing w:before="160" w:line="240" w:lineRule="auto"/>
    </w:pPr>
    <w:rPr>
      <w:color w:val="CC9900" w:themeColor="accent5"/>
    </w:rPr>
  </w:style>
  <w:style w:type="character" w:customStyle="1" w:styleId="FooterChar">
    <w:name w:val="Footer Char"/>
    <w:basedOn w:val="DefaultParagraphFont"/>
    <w:link w:val="Footer"/>
    <w:uiPriority w:val="99"/>
    <w:rPr>
      <w:color w:val="CC9900" w:themeColor="accent5"/>
    </w:rPr>
  </w:style>
  <w:style w:type="paragraph" w:styleId="Title">
    <w:name w:val="Title"/>
    <w:basedOn w:val="Normal"/>
    <w:next w:val="Normal"/>
    <w:link w:val="TitleChar"/>
    <w:uiPriority w:val="10"/>
    <w:qFormat/>
    <w:rsid w:val="00BE0B4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BE0B46"/>
    <w:rPr>
      <w:rFonts w:asciiTheme="majorHAnsi" w:eastAsiaTheme="majorEastAsia" w:hAnsiTheme="majorHAnsi" w:cstheme="majorBidi"/>
      <w:color w:val="000000" w:themeColor="text1"/>
      <w:sz w:val="56"/>
      <w:szCs w:val="56"/>
    </w:rPr>
  </w:style>
  <w:style w:type="paragraph" w:styleId="NoSpacing">
    <w:name w:val="No Spacing"/>
    <w:link w:val="NoSpacingChar"/>
    <w:uiPriority w:val="1"/>
    <w:qFormat/>
    <w:rsid w:val="00BE0B46"/>
    <w:pPr>
      <w:spacing w:after="0" w:line="240" w:lineRule="auto"/>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sletterTable">
    <w:name w:val="Newsletter Table"/>
    <w:basedOn w:val="TableNormal"/>
    <w:uiPriority w:val="99"/>
    <w:pPr>
      <w:spacing w:after="0" w:line="240" w:lineRule="auto"/>
    </w:pPr>
    <w:tblPr>
      <w:tblInd w:w="0" w:type="dxa"/>
      <w:tblBorders>
        <w:top w:val="single" w:sz="8" w:space="0" w:color="CC9900" w:themeColor="accent5"/>
        <w:bottom w:val="single" w:sz="8" w:space="0" w:color="CC9900" w:themeColor="accent5"/>
      </w:tblBorders>
      <w:tblCellMar>
        <w:top w:w="0" w:type="dxa"/>
        <w:left w:w="0" w:type="dxa"/>
        <w:bottom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Ind w:w="0" w:type="dxa"/>
      <w:tblBorders>
        <w:top w:val="single" w:sz="4" w:space="0" w:color="CC9900" w:themeColor="accent5"/>
        <w:left w:val="single" w:sz="4" w:space="0" w:color="CC9900" w:themeColor="accent5"/>
        <w:bottom w:val="single" w:sz="4" w:space="0" w:color="CC9900" w:themeColor="accent5"/>
        <w:right w:val="single" w:sz="4" w:space="0" w:color="CC9900" w:themeColor="accent5"/>
      </w:tblBorders>
      <w:tblCellMar>
        <w:top w:w="0" w:type="dxa"/>
        <w:left w:w="0" w:type="dxa"/>
        <w:bottom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sid w:val="00BE0B4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BE0B46"/>
    <w:rPr>
      <w:rFonts w:asciiTheme="majorHAnsi" w:eastAsiaTheme="majorEastAsia" w:hAnsiTheme="majorHAnsi" w:cstheme="majorBidi"/>
      <w:color w:val="3B3B34" w:themeColor="text2" w:themeShade="BF"/>
    </w:rPr>
  </w:style>
  <w:style w:type="character" w:customStyle="1" w:styleId="Heading6Char">
    <w:name w:val="Heading 6 Char"/>
    <w:basedOn w:val="DefaultParagraphFont"/>
    <w:link w:val="Heading6"/>
    <w:uiPriority w:val="9"/>
    <w:semiHidden/>
    <w:rsid w:val="00BE0B46"/>
    <w:rPr>
      <w:rFonts w:asciiTheme="majorHAnsi" w:eastAsiaTheme="majorEastAsia" w:hAnsiTheme="majorHAnsi" w:cstheme="majorBidi"/>
      <w:i/>
      <w:iCs/>
      <w:color w:val="3B3B34" w:themeColor="text2" w:themeShade="BF"/>
    </w:rPr>
  </w:style>
  <w:style w:type="character" w:customStyle="1" w:styleId="Heading1Char">
    <w:name w:val="Heading 1 Char"/>
    <w:basedOn w:val="DefaultParagraphFont"/>
    <w:link w:val="Heading1"/>
    <w:rsid w:val="00BE0B46"/>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BE0B46"/>
    <w:rPr>
      <w:rFonts w:asciiTheme="majorHAnsi" w:eastAsiaTheme="majorEastAsia" w:hAnsiTheme="majorHAnsi" w:cstheme="majorBidi"/>
      <w:b/>
      <w:bCs/>
      <w:smallCaps/>
      <w:color w:val="000000" w:themeColor="text1"/>
      <w:sz w:val="28"/>
      <w:szCs w:val="28"/>
    </w:rPr>
  </w:style>
  <w:style w:type="paragraph" w:customStyle="1" w:styleId="adjustblocksforads">
    <w:name w:val="adjust_blocks_for_ads"/>
    <w:basedOn w:val="Normal"/>
    <w:rsid w:val="00A830B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4279F"/>
    <w:pPr>
      <w:spacing w:before="100" w:beforeAutospacing="1" w:after="100" w:afterAutospacing="1" w:line="240" w:lineRule="auto"/>
    </w:pPr>
    <w:rPr>
      <w:rFonts w:ascii="Calibri" w:hAnsi="Calibri" w:cs="Calibri"/>
    </w:rPr>
  </w:style>
  <w:style w:type="character" w:customStyle="1" w:styleId="NoSpacingChar">
    <w:name w:val="No Spacing Char"/>
    <w:basedOn w:val="DefaultParagraphFont"/>
    <w:link w:val="NoSpacing"/>
    <w:uiPriority w:val="1"/>
    <w:rsid w:val="00E03179"/>
  </w:style>
  <w:style w:type="character" w:customStyle="1" w:styleId="text">
    <w:name w:val="text"/>
    <w:basedOn w:val="DefaultParagraphFont"/>
    <w:rsid w:val="00086B70"/>
  </w:style>
  <w:style w:type="character" w:customStyle="1" w:styleId="indent-1-breaks">
    <w:name w:val="indent-1-breaks"/>
    <w:rsid w:val="00086B70"/>
  </w:style>
  <w:style w:type="character" w:customStyle="1" w:styleId="small-caps">
    <w:name w:val="small-caps"/>
    <w:rsid w:val="00086B70"/>
  </w:style>
  <w:style w:type="character" w:styleId="Hyperlink">
    <w:name w:val="Hyperlink"/>
    <w:basedOn w:val="DefaultParagraphFont"/>
    <w:uiPriority w:val="99"/>
    <w:unhideWhenUsed/>
    <w:rsid w:val="00426380"/>
    <w:rPr>
      <w:color w:val="0070C0"/>
      <w:u w:val="single"/>
    </w:rPr>
  </w:style>
  <w:style w:type="paragraph" w:styleId="BalloonText">
    <w:name w:val="Balloon Text"/>
    <w:basedOn w:val="Normal"/>
    <w:link w:val="BalloonTextChar"/>
    <w:uiPriority w:val="99"/>
    <w:semiHidden/>
    <w:unhideWhenUsed/>
    <w:rsid w:val="00D465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5CF"/>
    <w:rPr>
      <w:rFonts w:ascii="Segoe UI" w:hAnsi="Segoe UI" w:cs="Segoe UI"/>
      <w:sz w:val="18"/>
      <w:szCs w:val="18"/>
    </w:rPr>
  </w:style>
  <w:style w:type="paragraph" w:customStyle="1" w:styleId="yiv7911224715msonormal">
    <w:name w:val="yiv7911224715msonormal"/>
    <w:basedOn w:val="Normal"/>
    <w:rsid w:val="007303D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B162E"/>
    <w:pPr>
      <w:ind w:left="720"/>
      <w:contextualSpacing/>
    </w:pPr>
  </w:style>
  <w:style w:type="paragraph" w:styleId="TOCHeading">
    <w:name w:val="TOC Heading"/>
    <w:basedOn w:val="Heading1"/>
    <w:next w:val="Normal"/>
    <w:uiPriority w:val="39"/>
    <w:unhideWhenUsed/>
    <w:qFormat/>
    <w:rsid w:val="00BE0B46"/>
    <w:pPr>
      <w:outlineLvl w:val="9"/>
    </w:pPr>
  </w:style>
  <w:style w:type="paragraph" w:customStyle="1" w:styleId="gntarbp">
    <w:name w:val="gnt_ar_b_p"/>
    <w:basedOn w:val="Normal"/>
    <w:rsid w:val="00DF56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9613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semiHidden/>
    <w:rsid w:val="00BE0B4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E0B4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E0B4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BE0B46"/>
    <w:pPr>
      <w:spacing w:after="200" w:line="240" w:lineRule="auto"/>
    </w:pPr>
    <w:rPr>
      <w:i/>
      <w:iCs/>
      <w:color w:val="505046" w:themeColor="text2"/>
      <w:sz w:val="18"/>
      <w:szCs w:val="18"/>
    </w:rPr>
  </w:style>
  <w:style w:type="paragraph" w:styleId="Subtitle">
    <w:name w:val="Subtitle"/>
    <w:basedOn w:val="Normal"/>
    <w:next w:val="Normal"/>
    <w:link w:val="SubtitleChar"/>
    <w:uiPriority w:val="11"/>
    <w:qFormat/>
    <w:rsid w:val="00BE0B46"/>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BE0B46"/>
    <w:rPr>
      <w:color w:val="5A5A5A" w:themeColor="text1" w:themeTint="A5"/>
      <w:spacing w:val="10"/>
    </w:rPr>
  </w:style>
  <w:style w:type="character" w:styleId="Strong">
    <w:name w:val="Strong"/>
    <w:basedOn w:val="DefaultParagraphFont"/>
    <w:uiPriority w:val="22"/>
    <w:qFormat/>
    <w:rsid w:val="00BE0B46"/>
    <w:rPr>
      <w:b/>
      <w:bCs/>
      <w:color w:val="000000" w:themeColor="text1"/>
    </w:rPr>
  </w:style>
  <w:style w:type="character" w:styleId="Emphasis">
    <w:name w:val="Emphasis"/>
    <w:basedOn w:val="DefaultParagraphFont"/>
    <w:uiPriority w:val="20"/>
    <w:qFormat/>
    <w:rsid w:val="00BE0B46"/>
    <w:rPr>
      <w:i/>
      <w:iCs/>
      <w:color w:val="auto"/>
    </w:rPr>
  </w:style>
  <w:style w:type="paragraph" w:styleId="Quote">
    <w:name w:val="Quote"/>
    <w:basedOn w:val="Normal"/>
    <w:next w:val="Normal"/>
    <w:link w:val="QuoteChar"/>
    <w:uiPriority w:val="29"/>
    <w:qFormat/>
    <w:rsid w:val="00BE0B46"/>
    <w:pPr>
      <w:spacing w:before="160"/>
      <w:ind w:left="720" w:right="720"/>
    </w:pPr>
    <w:rPr>
      <w:i/>
      <w:iCs/>
      <w:color w:val="000000" w:themeColor="text1"/>
    </w:rPr>
  </w:style>
  <w:style w:type="character" w:customStyle="1" w:styleId="QuoteChar">
    <w:name w:val="Quote Char"/>
    <w:basedOn w:val="DefaultParagraphFont"/>
    <w:link w:val="Quote"/>
    <w:uiPriority w:val="29"/>
    <w:rsid w:val="00BE0B46"/>
    <w:rPr>
      <w:i/>
      <w:iCs/>
      <w:color w:val="000000" w:themeColor="text1"/>
    </w:rPr>
  </w:style>
  <w:style w:type="paragraph" w:styleId="IntenseQuote">
    <w:name w:val="Intense Quote"/>
    <w:basedOn w:val="Normal"/>
    <w:next w:val="Normal"/>
    <w:link w:val="IntenseQuoteChar"/>
    <w:uiPriority w:val="30"/>
    <w:qFormat/>
    <w:rsid w:val="00BE0B4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BE0B46"/>
    <w:rPr>
      <w:color w:val="000000" w:themeColor="text1"/>
      <w:shd w:val="clear" w:color="auto" w:fill="F2F2F2" w:themeFill="background1" w:themeFillShade="F2"/>
    </w:rPr>
  </w:style>
  <w:style w:type="character" w:styleId="SubtleEmphasis">
    <w:name w:val="Subtle Emphasis"/>
    <w:basedOn w:val="DefaultParagraphFont"/>
    <w:uiPriority w:val="19"/>
    <w:qFormat/>
    <w:rsid w:val="00BE0B46"/>
    <w:rPr>
      <w:i/>
      <w:iCs/>
      <w:color w:val="404040" w:themeColor="text1" w:themeTint="BF"/>
    </w:rPr>
  </w:style>
  <w:style w:type="character" w:styleId="IntenseEmphasis">
    <w:name w:val="Intense Emphasis"/>
    <w:basedOn w:val="DefaultParagraphFont"/>
    <w:uiPriority w:val="21"/>
    <w:qFormat/>
    <w:rsid w:val="00BE0B46"/>
    <w:rPr>
      <w:b/>
      <w:bCs/>
      <w:i/>
      <w:iCs/>
      <w:caps/>
    </w:rPr>
  </w:style>
  <w:style w:type="character" w:styleId="SubtleReference">
    <w:name w:val="Subtle Reference"/>
    <w:basedOn w:val="DefaultParagraphFont"/>
    <w:uiPriority w:val="31"/>
    <w:qFormat/>
    <w:rsid w:val="00BE0B4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E0B46"/>
    <w:rPr>
      <w:b/>
      <w:bCs/>
      <w:smallCaps/>
      <w:u w:val="single"/>
    </w:rPr>
  </w:style>
  <w:style w:type="character" w:styleId="BookTitle">
    <w:name w:val="Book Title"/>
    <w:basedOn w:val="DefaultParagraphFont"/>
    <w:uiPriority w:val="33"/>
    <w:qFormat/>
    <w:rsid w:val="00BE0B46"/>
    <w:rPr>
      <w:b w:val="0"/>
      <w:bCs w:val="0"/>
      <w:smallCaps/>
      <w:spacing w:val="5"/>
    </w:rPr>
  </w:style>
  <w:style w:type="character" w:customStyle="1" w:styleId="pg-1ff2">
    <w:name w:val="pg-1ff2"/>
    <w:basedOn w:val="DefaultParagraphFont"/>
    <w:rsid w:val="00061BA3"/>
  </w:style>
  <w:style w:type="character" w:customStyle="1" w:styleId="pg-1ff1">
    <w:name w:val="pg-1ff1"/>
    <w:basedOn w:val="DefaultParagraphFont"/>
    <w:rsid w:val="00061BA3"/>
  </w:style>
  <w:style w:type="paragraph" w:customStyle="1" w:styleId="yiv5277581315msonormal">
    <w:name w:val="yiv5277581315msonormal"/>
    <w:basedOn w:val="Normal"/>
    <w:rsid w:val="00A47E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848142909d2edcug0">
    <w:name w:val="yiv9848142909d2edcug0"/>
    <w:basedOn w:val="DefaultParagraphFont"/>
    <w:rsid w:val="003C04BC"/>
  </w:style>
  <w:style w:type="paragraph" w:customStyle="1" w:styleId="xydp1b47062msonormal">
    <w:name w:val="x_ydp1b47062msonormal"/>
    <w:basedOn w:val="Normal"/>
    <w:rsid w:val="001662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0194624902contentline-865">
    <w:name w:val="yiv0194624902contentline-865"/>
    <w:basedOn w:val="DefaultParagraphFont"/>
    <w:rsid w:val="00C329F2"/>
  </w:style>
  <w:style w:type="character" w:customStyle="1" w:styleId="hgkelc">
    <w:name w:val="hgkelc"/>
    <w:basedOn w:val="DefaultParagraphFont"/>
    <w:rsid w:val="00637290"/>
  </w:style>
  <w:style w:type="paragraph" w:customStyle="1" w:styleId="yiv4352871627msonormal">
    <w:name w:val="yiv4352871627msonormal"/>
    <w:basedOn w:val="Normal"/>
    <w:rsid w:val="00440C2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709CF"/>
    <w:rPr>
      <w:color w:val="666699" w:themeColor="followedHyperlink"/>
      <w:u w:val="single"/>
    </w:rPr>
  </w:style>
  <w:style w:type="paragraph" w:customStyle="1" w:styleId="yiv2566471466msonormal">
    <w:name w:val="yiv2566471466msonormal"/>
    <w:basedOn w:val="Normal"/>
    <w:rsid w:val="005315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7393054129gmail-apple-converted-space">
    <w:name w:val="yiv7393054129gmail-apple-converted-space"/>
    <w:basedOn w:val="DefaultParagraphFont"/>
    <w:rsid w:val="007F5D4A"/>
  </w:style>
  <w:style w:type="paragraph" w:customStyle="1" w:styleId="yiv5720867446msonormal">
    <w:name w:val="yiv5720867446msonormal"/>
    <w:basedOn w:val="Normal"/>
    <w:rsid w:val="00775D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5720867446text">
    <w:name w:val="yiv5720867446text"/>
    <w:basedOn w:val="DefaultParagraphFont"/>
    <w:rsid w:val="00775D9B"/>
  </w:style>
  <w:style w:type="paragraph" w:customStyle="1" w:styleId="yiv7766438401msonormal">
    <w:name w:val="yiv7766438401msonormal"/>
    <w:basedOn w:val="Normal"/>
    <w:rsid w:val="00E862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656208389msonormal">
    <w:name w:val="yiv0656208389msonormal"/>
    <w:basedOn w:val="Normal"/>
    <w:rsid w:val="000A7C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meta">
    <w:name w:val="entry-meta"/>
    <w:basedOn w:val="Normal"/>
    <w:rsid w:val="00D35F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D35FF4"/>
  </w:style>
  <w:style w:type="character" w:customStyle="1" w:styleId="entry-author-name">
    <w:name w:val="entry-author-name"/>
    <w:basedOn w:val="DefaultParagraphFont"/>
    <w:rsid w:val="00D35FF4"/>
  </w:style>
  <w:style w:type="character" w:customStyle="1" w:styleId="entry-comments-link">
    <w:name w:val="entry-comments-link"/>
    <w:basedOn w:val="DefaultParagraphFont"/>
    <w:rsid w:val="00D35FF4"/>
  </w:style>
  <w:style w:type="character" w:customStyle="1" w:styleId="entry-categories">
    <w:name w:val="entry-categories"/>
    <w:basedOn w:val="DefaultParagraphFont"/>
    <w:rsid w:val="00D35FF4"/>
  </w:style>
  <w:style w:type="character" w:customStyle="1" w:styleId="entry-tags">
    <w:name w:val="entry-tags"/>
    <w:basedOn w:val="DefaultParagraphFont"/>
    <w:rsid w:val="00D35FF4"/>
  </w:style>
  <w:style w:type="paragraph" w:customStyle="1" w:styleId="yiv7248229678msonormal">
    <w:name w:val="yiv7248229678msonormal"/>
    <w:basedOn w:val="Normal"/>
    <w:rsid w:val="002412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679005663msonormal">
    <w:name w:val="yiv8679005663msonormal"/>
    <w:basedOn w:val="Normal"/>
    <w:rsid w:val="0056391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699">
      <w:bodyDiv w:val="1"/>
      <w:marLeft w:val="0"/>
      <w:marRight w:val="0"/>
      <w:marTop w:val="0"/>
      <w:marBottom w:val="0"/>
      <w:divBdr>
        <w:top w:val="none" w:sz="0" w:space="0" w:color="auto"/>
        <w:left w:val="none" w:sz="0" w:space="0" w:color="auto"/>
        <w:bottom w:val="none" w:sz="0" w:space="0" w:color="auto"/>
        <w:right w:val="none" w:sz="0" w:space="0" w:color="auto"/>
      </w:divBdr>
      <w:divsChild>
        <w:div w:id="618491886">
          <w:marLeft w:val="0"/>
          <w:marRight w:val="0"/>
          <w:marTop w:val="0"/>
          <w:marBottom w:val="0"/>
          <w:divBdr>
            <w:top w:val="none" w:sz="0" w:space="0" w:color="auto"/>
            <w:left w:val="none" w:sz="0" w:space="0" w:color="auto"/>
            <w:bottom w:val="none" w:sz="0" w:space="0" w:color="auto"/>
            <w:right w:val="none" w:sz="0" w:space="0" w:color="auto"/>
          </w:divBdr>
        </w:div>
        <w:div w:id="1063483538">
          <w:marLeft w:val="0"/>
          <w:marRight w:val="0"/>
          <w:marTop w:val="0"/>
          <w:marBottom w:val="0"/>
          <w:divBdr>
            <w:top w:val="none" w:sz="0" w:space="0" w:color="auto"/>
            <w:left w:val="none" w:sz="0" w:space="0" w:color="auto"/>
            <w:bottom w:val="none" w:sz="0" w:space="0" w:color="auto"/>
            <w:right w:val="none" w:sz="0" w:space="0" w:color="auto"/>
          </w:divBdr>
        </w:div>
        <w:div w:id="1173453204">
          <w:marLeft w:val="0"/>
          <w:marRight w:val="0"/>
          <w:marTop w:val="0"/>
          <w:marBottom w:val="0"/>
          <w:divBdr>
            <w:top w:val="none" w:sz="0" w:space="0" w:color="auto"/>
            <w:left w:val="none" w:sz="0" w:space="0" w:color="auto"/>
            <w:bottom w:val="none" w:sz="0" w:space="0" w:color="auto"/>
            <w:right w:val="none" w:sz="0" w:space="0" w:color="auto"/>
          </w:divBdr>
          <w:divsChild>
            <w:div w:id="765225709">
              <w:marLeft w:val="0"/>
              <w:marRight w:val="0"/>
              <w:marTop w:val="0"/>
              <w:marBottom w:val="0"/>
              <w:divBdr>
                <w:top w:val="none" w:sz="0" w:space="0" w:color="auto"/>
                <w:left w:val="none" w:sz="0" w:space="0" w:color="auto"/>
                <w:bottom w:val="none" w:sz="0" w:space="0" w:color="auto"/>
                <w:right w:val="none" w:sz="0" w:space="0" w:color="auto"/>
              </w:divBdr>
            </w:div>
          </w:divsChild>
        </w:div>
        <w:div w:id="1450540723">
          <w:marLeft w:val="0"/>
          <w:marRight w:val="0"/>
          <w:marTop w:val="0"/>
          <w:marBottom w:val="0"/>
          <w:divBdr>
            <w:top w:val="none" w:sz="0" w:space="0" w:color="auto"/>
            <w:left w:val="none" w:sz="0" w:space="0" w:color="auto"/>
            <w:bottom w:val="none" w:sz="0" w:space="0" w:color="auto"/>
            <w:right w:val="none" w:sz="0" w:space="0" w:color="auto"/>
          </w:divBdr>
        </w:div>
        <w:div w:id="1676179020">
          <w:marLeft w:val="0"/>
          <w:marRight w:val="0"/>
          <w:marTop w:val="0"/>
          <w:marBottom w:val="0"/>
          <w:divBdr>
            <w:top w:val="none" w:sz="0" w:space="0" w:color="auto"/>
            <w:left w:val="none" w:sz="0" w:space="0" w:color="auto"/>
            <w:bottom w:val="none" w:sz="0" w:space="0" w:color="auto"/>
            <w:right w:val="none" w:sz="0" w:space="0" w:color="auto"/>
          </w:divBdr>
          <w:divsChild>
            <w:div w:id="48652127">
              <w:marLeft w:val="0"/>
              <w:marRight w:val="0"/>
              <w:marTop w:val="0"/>
              <w:marBottom w:val="0"/>
              <w:divBdr>
                <w:top w:val="none" w:sz="0" w:space="0" w:color="auto"/>
                <w:left w:val="none" w:sz="0" w:space="0" w:color="auto"/>
                <w:bottom w:val="none" w:sz="0" w:space="0" w:color="auto"/>
                <w:right w:val="none" w:sz="0" w:space="0" w:color="auto"/>
              </w:divBdr>
            </w:div>
            <w:div w:id="989402687">
              <w:marLeft w:val="0"/>
              <w:marRight w:val="0"/>
              <w:marTop w:val="0"/>
              <w:marBottom w:val="0"/>
              <w:divBdr>
                <w:top w:val="none" w:sz="0" w:space="0" w:color="auto"/>
                <w:left w:val="none" w:sz="0" w:space="0" w:color="auto"/>
                <w:bottom w:val="none" w:sz="0" w:space="0" w:color="auto"/>
                <w:right w:val="none" w:sz="0" w:space="0" w:color="auto"/>
              </w:divBdr>
            </w:div>
            <w:div w:id="1377119370">
              <w:marLeft w:val="0"/>
              <w:marRight w:val="0"/>
              <w:marTop w:val="0"/>
              <w:marBottom w:val="0"/>
              <w:divBdr>
                <w:top w:val="none" w:sz="0" w:space="0" w:color="auto"/>
                <w:left w:val="none" w:sz="0" w:space="0" w:color="auto"/>
                <w:bottom w:val="none" w:sz="0" w:space="0" w:color="auto"/>
                <w:right w:val="none" w:sz="0" w:space="0" w:color="auto"/>
              </w:divBdr>
            </w:div>
            <w:div w:id="1445659114">
              <w:marLeft w:val="0"/>
              <w:marRight w:val="0"/>
              <w:marTop w:val="0"/>
              <w:marBottom w:val="0"/>
              <w:divBdr>
                <w:top w:val="none" w:sz="0" w:space="0" w:color="auto"/>
                <w:left w:val="none" w:sz="0" w:space="0" w:color="auto"/>
                <w:bottom w:val="none" w:sz="0" w:space="0" w:color="auto"/>
                <w:right w:val="none" w:sz="0" w:space="0" w:color="auto"/>
              </w:divBdr>
            </w:div>
            <w:div w:id="1785230183">
              <w:marLeft w:val="0"/>
              <w:marRight w:val="0"/>
              <w:marTop w:val="0"/>
              <w:marBottom w:val="0"/>
              <w:divBdr>
                <w:top w:val="none" w:sz="0" w:space="0" w:color="auto"/>
                <w:left w:val="none" w:sz="0" w:space="0" w:color="auto"/>
                <w:bottom w:val="none" w:sz="0" w:space="0" w:color="auto"/>
                <w:right w:val="none" w:sz="0" w:space="0" w:color="auto"/>
              </w:divBdr>
            </w:div>
            <w:div w:id="1913002409">
              <w:marLeft w:val="0"/>
              <w:marRight w:val="0"/>
              <w:marTop w:val="0"/>
              <w:marBottom w:val="0"/>
              <w:divBdr>
                <w:top w:val="none" w:sz="0" w:space="0" w:color="auto"/>
                <w:left w:val="none" w:sz="0" w:space="0" w:color="auto"/>
                <w:bottom w:val="none" w:sz="0" w:space="0" w:color="auto"/>
                <w:right w:val="none" w:sz="0" w:space="0" w:color="auto"/>
              </w:divBdr>
            </w:div>
          </w:divsChild>
        </w:div>
        <w:div w:id="1896357776">
          <w:marLeft w:val="0"/>
          <w:marRight w:val="0"/>
          <w:marTop w:val="0"/>
          <w:marBottom w:val="0"/>
          <w:divBdr>
            <w:top w:val="none" w:sz="0" w:space="0" w:color="auto"/>
            <w:left w:val="none" w:sz="0" w:space="0" w:color="auto"/>
            <w:bottom w:val="none" w:sz="0" w:space="0" w:color="auto"/>
            <w:right w:val="none" w:sz="0" w:space="0" w:color="auto"/>
          </w:divBdr>
        </w:div>
        <w:div w:id="1978027908">
          <w:marLeft w:val="0"/>
          <w:marRight w:val="0"/>
          <w:marTop w:val="0"/>
          <w:marBottom w:val="0"/>
          <w:divBdr>
            <w:top w:val="none" w:sz="0" w:space="0" w:color="auto"/>
            <w:left w:val="none" w:sz="0" w:space="0" w:color="auto"/>
            <w:bottom w:val="none" w:sz="0" w:space="0" w:color="auto"/>
            <w:right w:val="none" w:sz="0" w:space="0" w:color="auto"/>
          </w:divBdr>
          <w:divsChild>
            <w:div w:id="758523584">
              <w:marLeft w:val="0"/>
              <w:marRight w:val="0"/>
              <w:marTop w:val="0"/>
              <w:marBottom w:val="0"/>
              <w:divBdr>
                <w:top w:val="none" w:sz="0" w:space="0" w:color="auto"/>
                <w:left w:val="none" w:sz="0" w:space="0" w:color="auto"/>
                <w:bottom w:val="none" w:sz="0" w:space="0" w:color="auto"/>
                <w:right w:val="none" w:sz="0" w:space="0" w:color="auto"/>
              </w:divBdr>
            </w:div>
          </w:divsChild>
        </w:div>
        <w:div w:id="2124421999">
          <w:marLeft w:val="0"/>
          <w:marRight w:val="0"/>
          <w:marTop w:val="0"/>
          <w:marBottom w:val="0"/>
          <w:divBdr>
            <w:top w:val="none" w:sz="0" w:space="0" w:color="auto"/>
            <w:left w:val="none" w:sz="0" w:space="0" w:color="auto"/>
            <w:bottom w:val="none" w:sz="0" w:space="0" w:color="auto"/>
            <w:right w:val="none" w:sz="0" w:space="0" w:color="auto"/>
          </w:divBdr>
        </w:div>
      </w:divsChild>
    </w:div>
    <w:div w:id="9138499">
      <w:bodyDiv w:val="1"/>
      <w:marLeft w:val="0"/>
      <w:marRight w:val="0"/>
      <w:marTop w:val="0"/>
      <w:marBottom w:val="0"/>
      <w:divBdr>
        <w:top w:val="none" w:sz="0" w:space="0" w:color="auto"/>
        <w:left w:val="none" w:sz="0" w:space="0" w:color="auto"/>
        <w:bottom w:val="none" w:sz="0" w:space="0" w:color="auto"/>
        <w:right w:val="none" w:sz="0" w:space="0" w:color="auto"/>
      </w:divBdr>
    </w:div>
    <w:div w:id="31225350">
      <w:bodyDiv w:val="1"/>
      <w:marLeft w:val="0"/>
      <w:marRight w:val="0"/>
      <w:marTop w:val="0"/>
      <w:marBottom w:val="0"/>
      <w:divBdr>
        <w:top w:val="none" w:sz="0" w:space="0" w:color="auto"/>
        <w:left w:val="none" w:sz="0" w:space="0" w:color="auto"/>
        <w:bottom w:val="none" w:sz="0" w:space="0" w:color="auto"/>
        <w:right w:val="none" w:sz="0" w:space="0" w:color="auto"/>
      </w:divBdr>
      <w:divsChild>
        <w:div w:id="175996735">
          <w:marLeft w:val="0"/>
          <w:marRight w:val="0"/>
          <w:marTop w:val="0"/>
          <w:marBottom w:val="300"/>
          <w:divBdr>
            <w:top w:val="none" w:sz="0" w:space="0" w:color="auto"/>
            <w:left w:val="none" w:sz="0" w:space="0" w:color="auto"/>
            <w:bottom w:val="none" w:sz="0" w:space="0" w:color="auto"/>
            <w:right w:val="none" w:sz="0" w:space="0" w:color="auto"/>
          </w:divBdr>
        </w:div>
        <w:div w:id="1006514486">
          <w:marLeft w:val="0"/>
          <w:marRight w:val="0"/>
          <w:marTop w:val="0"/>
          <w:marBottom w:val="525"/>
          <w:divBdr>
            <w:top w:val="none" w:sz="0" w:space="0" w:color="auto"/>
            <w:left w:val="none" w:sz="0" w:space="0" w:color="auto"/>
            <w:bottom w:val="none" w:sz="0" w:space="0" w:color="auto"/>
            <w:right w:val="none" w:sz="0" w:space="0" w:color="auto"/>
          </w:divBdr>
        </w:div>
      </w:divsChild>
    </w:div>
    <w:div w:id="36206280">
      <w:bodyDiv w:val="1"/>
      <w:marLeft w:val="0"/>
      <w:marRight w:val="0"/>
      <w:marTop w:val="0"/>
      <w:marBottom w:val="0"/>
      <w:divBdr>
        <w:top w:val="none" w:sz="0" w:space="0" w:color="auto"/>
        <w:left w:val="none" w:sz="0" w:space="0" w:color="auto"/>
        <w:bottom w:val="none" w:sz="0" w:space="0" w:color="auto"/>
        <w:right w:val="none" w:sz="0" w:space="0" w:color="auto"/>
      </w:divBdr>
    </w:div>
    <w:div w:id="42877837">
      <w:bodyDiv w:val="1"/>
      <w:marLeft w:val="0"/>
      <w:marRight w:val="0"/>
      <w:marTop w:val="0"/>
      <w:marBottom w:val="0"/>
      <w:divBdr>
        <w:top w:val="none" w:sz="0" w:space="0" w:color="auto"/>
        <w:left w:val="none" w:sz="0" w:space="0" w:color="auto"/>
        <w:bottom w:val="none" w:sz="0" w:space="0" w:color="auto"/>
        <w:right w:val="none" w:sz="0" w:space="0" w:color="auto"/>
      </w:divBdr>
    </w:div>
    <w:div w:id="44987895">
      <w:bodyDiv w:val="1"/>
      <w:marLeft w:val="0"/>
      <w:marRight w:val="0"/>
      <w:marTop w:val="0"/>
      <w:marBottom w:val="0"/>
      <w:divBdr>
        <w:top w:val="none" w:sz="0" w:space="0" w:color="auto"/>
        <w:left w:val="none" w:sz="0" w:space="0" w:color="auto"/>
        <w:bottom w:val="none" w:sz="0" w:space="0" w:color="auto"/>
        <w:right w:val="none" w:sz="0" w:space="0" w:color="auto"/>
      </w:divBdr>
    </w:div>
    <w:div w:id="87122937">
      <w:bodyDiv w:val="1"/>
      <w:marLeft w:val="0"/>
      <w:marRight w:val="0"/>
      <w:marTop w:val="0"/>
      <w:marBottom w:val="0"/>
      <w:divBdr>
        <w:top w:val="none" w:sz="0" w:space="0" w:color="auto"/>
        <w:left w:val="none" w:sz="0" w:space="0" w:color="auto"/>
        <w:bottom w:val="none" w:sz="0" w:space="0" w:color="auto"/>
        <w:right w:val="none" w:sz="0" w:space="0" w:color="auto"/>
      </w:divBdr>
    </w:div>
    <w:div w:id="98183994">
      <w:bodyDiv w:val="1"/>
      <w:marLeft w:val="0"/>
      <w:marRight w:val="0"/>
      <w:marTop w:val="0"/>
      <w:marBottom w:val="0"/>
      <w:divBdr>
        <w:top w:val="none" w:sz="0" w:space="0" w:color="auto"/>
        <w:left w:val="none" w:sz="0" w:space="0" w:color="auto"/>
        <w:bottom w:val="none" w:sz="0" w:space="0" w:color="auto"/>
        <w:right w:val="none" w:sz="0" w:space="0" w:color="auto"/>
      </w:divBdr>
    </w:div>
    <w:div w:id="115374399">
      <w:bodyDiv w:val="1"/>
      <w:marLeft w:val="0"/>
      <w:marRight w:val="0"/>
      <w:marTop w:val="0"/>
      <w:marBottom w:val="0"/>
      <w:divBdr>
        <w:top w:val="none" w:sz="0" w:space="0" w:color="auto"/>
        <w:left w:val="none" w:sz="0" w:space="0" w:color="auto"/>
        <w:bottom w:val="none" w:sz="0" w:space="0" w:color="auto"/>
        <w:right w:val="none" w:sz="0" w:space="0" w:color="auto"/>
      </w:divBdr>
    </w:div>
    <w:div w:id="131945835">
      <w:bodyDiv w:val="1"/>
      <w:marLeft w:val="0"/>
      <w:marRight w:val="0"/>
      <w:marTop w:val="0"/>
      <w:marBottom w:val="0"/>
      <w:divBdr>
        <w:top w:val="none" w:sz="0" w:space="0" w:color="auto"/>
        <w:left w:val="none" w:sz="0" w:space="0" w:color="auto"/>
        <w:bottom w:val="none" w:sz="0" w:space="0" w:color="auto"/>
        <w:right w:val="none" w:sz="0" w:space="0" w:color="auto"/>
      </w:divBdr>
    </w:div>
    <w:div w:id="146169010">
      <w:bodyDiv w:val="1"/>
      <w:marLeft w:val="0"/>
      <w:marRight w:val="0"/>
      <w:marTop w:val="0"/>
      <w:marBottom w:val="0"/>
      <w:divBdr>
        <w:top w:val="none" w:sz="0" w:space="0" w:color="auto"/>
        <w:left w:val="none" w:sz="0" w:space="0" w:color="auto"/>
        <w:bottom w:val="none" w:sz="0" w:space="0" w:color="auto"/>
        <w:right w:val="none" w:sz="0" w:space="0" w:color="auto"/>
      </w:divBdr>
    </w:div>
    <w:div w:id="181745616">
      <w:bodyDiv w:val="1"/>
      <w:marLeft w:val="0"/>
      <w:marRight w:val="0"/>
      <w:marTop w:val="0"/>
      <w:marBottom w:val="0"/>
      <w:divBdr>
        <w:top w:val="none" w:sz="0" w:space="0" w:color="auto"/>
        <w:left w:val="none" w:sz="0" w:space="0" w:color="auto"/>
        <w:bottom w:val="none" w:sz="0" w:space="0" w:color="auto"/>
        <w:right w:val="none" w:sz="0" w:space="0" w:color="auto"/>
      </w:divBdr>
      <w:divsChild>
        <w:div w:id="360281874">
          <w:marLeft w:val="0"/>
          <w:marRight w:val="0"/>
          <w:marTop w:val="0"/>
          <w:marBottom w:val="0"/>
          <w:divBdr>
            <w:top w:val="none" w:sz="0" w:space="0" w:color="auto"/>
            <w:left w:val="none" w:sz="0" w:space="0" w:color="auto"/>
            <w:bottom w:val="none" w:sz="0" w:space="0" w:color="auto"/>
            <w:right w:val="none" w:sz="0" w:space="0" w:color="auto"/>
          </w:divBdr>
        </w:div>
        <w:div w:id="793909997">
          <w:marLeft w:val="0"/>
          <w:marRight w:val="0"/>
          <w:marTop w:val="0"/>
          <w:marBottom w:val="0"/>
          <w:divBdr>
            <w:top w:val="none" w:sz="0" w:space="0" w:color="auto"/>
            <w:left w:val="none" w:sz="0" w:space="0" w:color="auto"/>
            <w:bottom w:val="none" w:sz="0" w:space="0" w:color="auto"/>
            <w:right w:val="none" w:sz="0" w:space="0" w:color="auto"/>
          </w:divBdr>
        </w:div>
      </w:divsChild>
    </w:div>
    <w:div w:id="200366166">
      <w:bodyDiv w:val="1"/>
      <w:marLeft w:val="0"/>
      <w:marRight w:val="0"/>
      <w:marTop w:val="0"/>
      <w:marBottom w:val="0"/>
      <w:divBdr>
        <w:top w:val="none" w:sz="0" w:space="0" w:color="auto"/>
        <w:left w:val="none" w:sz="0" w:space="0" w:color="auto"/>
        <w:bottom w:val="none" w:sz="0" w:space="0" w:color="auto"/>
        <w:right w:val="none" w:sz="0" w:space="0" w:color="auto"/>
      </w:divBdr>
    </w:div>
    <w:div w:id="201097111">
      <w:bodyDiv w:val="1"/>
      <w:marLeft w:val="0"/>
      <w:marRight w:val="0"/>
      <w:marTop w:val="0"/>
      <w:marBottom w:val="0"/>
      <w:divBdr>
        <w:top w:val="none" w:sz="0" w:space="0" w:color="auto"/>
        <w:left w:val="none" w:sz="0" w:space="0" w:color="auto"/>
        <w:bottom w:val="none" w:sz="0" w:space="0" w:color="auto"/>
        <w:right w:val="none" w:sz="0" w:space="0" w:color="auto"/>
      </w:divBdr>
    </w:div>
    <w:div w:id="225725282">
      <w:bodyDiv w:val="1"/>
      <w:marLeft w:val="0"/>
      <w:marRight w:val="0"/>
      <w:marTop w:val="0"/>
      <w:marBottom w:val="0"/>
      <w:divBdr>
        <w:top w:val="none" w:sz="0" w:space="0" w:color="auto"/>
        <w:left w:val="none" w:sz="0" w:space="0" w:color="auto"/>
        <w:bottom w:val="none" w:sz="0" w:space="0" w:color="auto"/>
        <w:right w:val="none" w:sz="0" w:space="0" w:color="auto"/>
      </w:divBdr>
    </w:div>
    <w:div w:id="243224186">
      <w:bodyDiv w:val="1"/>
      <w:marLeft w:val="0"/>
      <w:marRight w:val="0"/>
      <w:marTop w:val="0"/>
      <w:marBottom w:val="0"/>
      <w:divBdr>
        <w:top w:val="none" w:sz="0" w:space="0" w:color="auto"/>
        <w:left w:val="none" w:sz="0" w:space="0" w:color="auto"/>
        <w:bottom w:val="none" w:sz="0" w:space="0" w:color="auto"/>
        <w:right w:val="none" w:sz="0" w:space="0" w:color="auto"/>
      </w:divBdr>
    </w:div>
    <w:div w:id="256601326">
      <w:bodyDiv w:val="1"/>
      <w:marLeft w:val="0"/>
      <w:marRight w:val="0"/>
      <w:marTop w:val="0"/>
      <w:marBottom w:val="0"/>
      <w:divBdr>
        <w:top w:val="none" w:sz="0" w:space="0" w:color="auto"/>
        <w:left w:val="none" w:sz="0" w:space="0" w:color="auto"/>
        <w:bottom w:val="none" w:sz="0" w:space="0" w:color="auto"/>
        <w:right w:val="none" w:sz="0" w:space="0" w:color="auto"/>
      </w:divBdr>
      <w:divsChild>
        <w:div w:id="120269064">
          <w:marLeft w:val="0"/>
          <w:marRight w:val="0"/>
          <w:marTop w:val="0"/>
          <w:marBottom w:val="0"/>
          <w:divBdr>
            <w:top w:val="none" w:sz="0" w:space="0" w:color="auto"/>
            <w:left w:val="none" w:sz="0" w:space="0" w:color="auto"/>
            <w:bottom w:val="none" w:sz="0" w:space="0" w:color="auto"/>
            <w:right w:val="none" w:sz="0" w:space="0" w:color="auto"/>
          </w:divBdr>
        </w:div>
        <w:div w:id="540629306">
          <w:marLeft w:val="0"/>
          <w:marRight w:val="0"/>
          <w:marTop w:val="0"/>
          <w:marBottom w:val="0"/>
          <w:divBdr>
            <w:top w:val="none" w:sz="0" w:space="0" w:color="auto"/>
            <w:left w:val="none" w:sz="0" w:space="0" w:color="auto"/>
            <w:bottom w:val="none" w:sz="0" w:space="0" w:color="auto"/>
            <w:right w:val="none" w:sz="0" w:space="0" w:color="auto"/>
          </w:divBdr>
        </w:div>
        <w:div w:id="557786525">
          <w:marLeft w:val="0"/>
          <w:marRight w:val="0"/>
          <w:marTop w:val="0"/>
          <w:marBottom w:val="0"/>
          <w:divBdr>
            <w:top w:val="none" w:sz="0" w:space="0" w:color="auto"/>
            <w:left w:val="none" w:sz="0" w:space="0" w:color="auto"/>
            <w:bottom w:val="none" w:sz="0" w:space="0" w:color="auto"/>
            <w:right w:val="none" w:sz="0" w:space="0" w:color="auto"/>
          </w:divBdr>
        </w:div>
        <w:div w:id="626744481">
          <w:marLeft w:val="0"/>
          <w:marRight w:val="0"/>
          <w:marTop w:val="0"/>
          <w:marBottom w:val="0"/>
          <w:divBdr>
            <w:top w:val="none" w:sz="0" w:space="0" w:color="auto"/>
            <w:left w:val="none" w:sz="0" w:space="0" w:color="auto"/>
            <w:bottom w:val="none" w:sz="0" w:space="0" w:color="auto"/>
            <w:right w:val="none" w:sz="0" w:space="0" w:color="auto"/>
          </w:divBdr>
        </w:div>
      </w:divsChild>
    </w:div>
    <w:div w:id="272172140">
      <w:bodyDiv w:val="1"/>
      <w:marLeft w:val="0"/>
      <w:marRight w:val="0"/>
      <w:marTop w:val="0"/>
      <w:marBottom w:val="0"/>
      <w:divBdr>
        <w:top w:val="none" w:sz="0" w:space="0" w:color="auto"/>
        <w:left w:val="none" w:sz="0" w:space="0" w:color="auto"/>
        <w:bottom w:val="none" w:sz="0" w:space="0" w:color="auto"/>
        <w:right w:val="none" w:sz="0" w:space="0" w:color="auto"/>
      </w:divBdr>
    </w:div>
    <w:div w:id="286283965">
      <w:bodyDiv w:val="1"/>
      <w:marLeft w:val="0"/>
      <w:marRight w:val="0"/>
      <w:marTop w:val="0"/>
      <w:marBottom w:val="0"/>
      <w:divBdr>
        <w:top w:val="none" w:sz="0" w:space="0" w:color="auto"/>
        <w:left w:val="none" w:sz="0" w:space="0" w:color="auto"/>
        <w:bottom w:val="none" w:sz="0" w:space="0" w:color="auto"/>
        <w:right w:val="none" w:sz="0" w:space="0" w:color="auto"/>
      </w:divBdr>
    </w:div>
    <w:div w:id="287441444">
      <w:bodyDiv w:val="1"/>
      <w:marLeft w:val="0"/>
      <w:marRight w:val="0"/>
      <w:marTop w:val="0"/>
      <w:marBottom w:val="0"/>
      <w:divBdr>
        <w:top w:val="none" w:sz="0" w:space="0" w:color="auto"/>
        <w:left w:val="none" w:sz="0" w:space="0" w:color="auto"/>
        <w:bottom w:val="none" w:sz="0" w:space="0" w:color="auto"/>
        <w:right w:val="none" w:sz="0" w:space="0" w:color="auto"/>
      </w:divBdr>
    </w:div>
    <w:div w:id="291518659">
      <w:bodyDiv w:val="1"/>
      <w:marLeft w:val="0"/>
      <w:marRight w:val="0"/>
      <w:marTop w:val="0"/>
      <w:marBottom w:val="0"/>
      <w:divBdr>
        <w:top w:val="none" w:sz="0" w:space="0" w:color="auto"/>
        <w:left w:val="none" w:sz="0" w:space="0" w:color="auto"/>
        <w:bottom w:val="none" w:sz="0" w:space="0" w:color="auto"/>
        <w:right w:val="none" w:sz="0" w:space="0" w:color="auto"/>
      </w:divBdr>
      <w:divsChild>
        <w:div w:id="114908465">
          <w:marLeft w:val="0"/>
          <w:marRight w:val="0"/>
          <w:marTop w:val="0"/>
          <w:marBottom w:val="0"/>
          <w:divBdr>
            <w:top w:val="none" w:sz="0" w:space="0" w:color="auto"/>
            <w:left w:val="none" w:sz="0" w:space="0" w:color="auto"/>
            <w:bottom w:val="none" w:sz="0" w:space="0" w:color="auto"/>
            <w:right w:val="none" w:sz="0" w:space="0" w:color="auto"/>
          </w:divBdr>
        </w:div>
        <w:div w:id="1230307735">
          <w:marLeft w:val="0"/>
          <w:marRight w:val="0"/>
          <w:marTop w:val="0"/>
          <w:marBottom w:val="0"/>
          <w:divBdr>
            <w:top w:val="none" w:sz="0" w:space="0" w:color="auto"/>
            <w:left w:val="none" w:sz="0" w:space="0" w:color="auto"/>
            <w:bottom w:val="none" w:sz="0" w:space="0" w:color="auto"/>
            <w:right w:val="none" w:sz="0" w:space="0" w:color="auto"/>
          </w:divBdr>
        </w:div>
        <w:div w:id="1251549492">
          <w:marLeft w:val="0"/>
          <w:marRight w:val="0"/>
          <w:marTop w:val="0"/>
          <w:marBottom w:val="0"/>
          <w:divBdr>
            <w:top w:val="none" w:sz="0" w:space="0" w:color="auto"/>
            <w:left w:val="none" w:sz="0" w:space="0" w:color="auto"/>
            <w:bottom w:val="none" w:sz="0" w:space="0" w:color="auto"/>
            <w:right w:val="none" w:sz="0" w:space="0" w:color="auto"/>
          </w:divBdr>
        </w:div>
        <w:div w:id="1521361321">
          <w:marLeft w:val="0"/>
          <w:marRight w:val="0"/>
          <w:marTop w:val="0"/>
          <w:marBottom w:val="0"/>
          <w:divBdr>
            <w:top w:val="none" w:sz="0" w:space="0" w:color="auto"/>
            <w:left w:val="none" w:sz="0" w:space="0" w:color="auto"/>
            <w:bottom w:val="none" w:sz="0" w:space="0" w:color="auto"/>
            <w:right w:val="none" w:sz="0" w:space="0" w:color="auto"/>
          </w:divBdr>
        </w:div>
        <w:div w:id="1899511996">
          <w:marLeft w:val="0"/>
          <w:marRight w:val="0"/>
          <w:marTop w:val="0"/>
          <w:marBottom w:val="0"/>
          <w:divBdr>
            <w:top w:val="none" w:sz="0" w:space="0" w:color="auto"/>
            <w:left w:val="none" w:sz="0" w:space="0" w:color="auto"/>
            <w:bottom w:val="none" w:sz="0" w:space="0" w:color="auto"/>
            <w:right w:val="none" w:sz="0" w:space="0" w:color="auto"/>
          </w:divBdr>
        </w:div>
      </w:divsChild>
    </w:div>
    <w:div w:id="306280683">
      <w:bodyDiv w:val="1"/>
      <w:marLeft w:val="0"/>
      <w:marRight w:val="0"/>
      <w:marTop w:val="0"/>
      <w:marBottom w:val="0"/>
      <w:divBdr>
        <w:top w:val="none" w:sz="0" w:space="0" w:color="auto"/>
        <w:left w:val="none" w:sz="0" w:space="0" w:color="auto"/>
        <w:bottom w:val="none" w:sz="0" w:space="0" w:color="auto"/>
        <w:right w:val="none" w:sz="0" w:space="0" w:color="auto"/>
      </w:divBdr>
    </w:div>
    <w:div w:id="309749776">
      <w:bodyDiv w:val="1"/>
      <w:marLeft w:val="0"/>
      <w:marRight w:val="0"/>
      <w:marTop w:val="0"/>
      <w:marBottom w:val="0"/>
      <w:divBdr>
        <w:top w:val="none" w:sz="0" w:space="0" w:color="auto"/>
        <w:left w:val="none" w:sz="0" w:space="0" w:color="auto"/>
        <w:bottom w:val="none" w:sz="0" w:space="0" w:color="auto"/>
        <w:right w:val="none" w:sz="0" w:space="0" w:color="auto"/>
      </w:divBdr>
    </w:div>
    <w:div w:id="313294561">
      <w:bodyDiv w:val="1"/>
      <w:marLeft w:val="0"/>
      <w:marRight w:val="0"/>
      <w:marTop w:val="0"/>
      <w:marBottom w:val="0"/>
      <w:divBdr>
        <w:top w:val="none" w:sz="0" w:space="0" w:color="auto"/>
        <w:left w:val="none" w:sz="0" w:space="0" w:color="auto"/>
        <w:bottom w:val="none" w:sz="0" w:space="0" w:color="auto"/>
        <w:right w:val="none" w:sz="0" w:space="0" w:color="auto"/>
      </w:divBdr>
    </w:div>
    <w:div w:id="314384757">
      <w:bodyDiv w:val="1"/>
      <w:marLeft w:val="0"/>
      <w:marRight w:val="0"/>
      <w:marTop w:val="0"/>
      <w:marBottom w:val="0"/>
      <w:divBdr>
        <w:top w:val="none" w:sz="0" w:space="0" w:color="auto"/>
        <w:left w:val="none" w:sz="0" w:space="0" w:color="auto"/>
        <w:bottom w:val="none" w:sz="0" w:space="0" w:color="auto"/>
        <w:right w:val="none" w:sz="0" w:space="0" w:color="auto"/>
      </w:divBdr>
    </w:div>
    <w:div w:id="319387488">
      <w:bodyDiv w:val="1"/>
      <w:marLeft w:val="0"/>
      <w:marRight w:val="0"/>
      <w:marTop w:val="0"/>
      <w:marBottom w:val="0"/>
      <w:divBdr>
        <w:top w:val="none" w:sz="0" w:space="0" w:color="auto"/>
        <w:left w:val="none" w:sz="0" w:space="0" w:color="auto"/>
        <w:bottom w:val="none" w:sz="0" w:space="0" w:color="auto"/>
        <w:right w:val="none" w:sz="0" w:space="0" w:color="auto"/>
      </w:divBdr>
    </w:div>
    <w:div w:id="340551666">
      <w:bodyDiv w:val="1"/>
      <w:marLeft w:val="0"/>
      <w:marRight w:val="0"/>
      <w:marTop w:val="0"/>
      <w:marBottom w:val="0"/>
      <w:divBdr>
        <w:top w:val="none" w:sz="0" w:space="0" w:color="auto"/>
        <w:left w:val="none" w:sz="0" w:space="0" w:color="auto"/>
        <w:bottom w:val="none" w:sz="0" w:space="0" w:color="auto"/>
        <w:right w:val="none" w:sz="0" w:space="0" w:color="auto"/>
      </w:divBdr>
    </w:div>
    <w:div w:id="385684587">
      <w:bodyDiv w:val="1"/>
      <w:marLeft w:val="0"/>
      <w:marRight w:val="0"/>
      <w:marTop w:val="0"/>
      <w:marBottom w:val="0"/>
      <w:divBdr>
        <w:top w:val="none" w:sz="0" w:space="0" w:color="auto"/>
        <w:left w:val="none" w:sz="0" w:space="0" w:color="auto"/>
        <w:bottom w:val="none" w:sz="0" w:space="0" w:color="auto"/>
        <w:right w:val="none" w:sz="0" w:space="0" w:color="auto"/>
      </w:divBdr>
      <w:divsChild>
        <w:div w:id="384178128">
          <w:marLeft w:val="0"/>
          <w:marRight w:val="0"/>
          <w:marTop w:val="0"/>
          <w:marBottom w:val="0"/>
          <w:divBdr>
            <w:top w:val="none" w:sz="0" w:space="0" w:color="auto"/>
            <w:left w:val="none" w:sz="0" w:space="0" w:color="auto"/>
            <w:bottom w:val="none" w:sz="0" w:space="0" w:color="auto"/>
            <w:right w:val="none" w:sz="0" w:space="0" w:color="auto"/>
          </w:divBdr>
        </w:div>
        <w:div w:id="489711547">
          <w:marLeft w:val="0"/>
          <w:marRight w:val="0"/>
          <w:marTop w:val="0"/>
          <w:marBottom w:val="0"/>
          <w:divBdr>
            <w:top w:val="none" w:sz="0" w:space="0" w:color="auto"/>
            <w:left w:val="none" w:sz="0" w:space="0" w:color="auto"/>
            <w:bottom w:val="none" w:sz="0" w:space="0" w:color="auto"/>
            <w:right w:val="none" w:sz="0" w:space="0" w:color="auto"/>
          </w:divBdr>
        </w:div>
        <w:div w:id="583806963">
          <w:marLeft w:val="0"/>
          <w:marRight w:val="0"/>
          <w:marTop w:val="0"/>
          <w:marBottom w:val="0"/>
          <w:divBdr>
            <w:top w:val="none" w:sz="0" w:space="0" w:color="auto"/>
            <w:left w:val="none" w:sz="0" w:space="0" w:color="auto"/>
            <w:bottom w:val="none" w:sz="0" w:space="0" w:color="auto"/>
            <w:right w:val="none" w:sz="0" w:space="0" w:color="auto"/>
          </w:divBdr>
        </w:div>
        <w:div w:id="1264606792">
          <w:marLeft w:val="0"/>
          <w:marRight w:val="0"/>
          <w:marTop w:val="0"/>
          <w:marBottom w:val="0"/>
          <w:divBdr>
            <w:top w:val="none" w:sz="0" w:space="0" w:color="auto"/>
            <w:left w:val="none" w:sz="0" w:space="0" w:color="auto"/>
            <w:bottom w:val="none" w:sz="0" w:space="0" w:color="auto"/>
            <w:right w:val="none" w:sz="0" w:space="0" w:color="auto"/>
          </w:divBdr>
        </w:div>
        <w:div w:id="1606961212">
          <w:marLeft w:val="0"/>
          <w:marRight w:val="0"/>
          <w:marTop w:val="0"/>
          <w:marBottom w:val="0"/>
          <w:divBdr>
            <w:top w:val="none" w:sz="0" w:space="0" w:color="auto"/>
            <w:left w:val="none" w:sz="0" w:space="0" w:color="auto"/>
            <w:bottom w:val="none" w:sz="0" w:space="0" w:color="auto"/>
            <w:right w:val="none" w:sz="0" w:space="0" w:color="auto"/>
          </w:divBdr>
        </w:div>
        <w:div w:id="2080327684">
          <w:marLeft w:val="0"/>
          <w:marRight w:val="0"/>
          <w:marTop w:val="0"/>
          <w:marBottom w:val="0"/>
          <w:divBdr>
            <w:top w:val="none" w:sz="0" w:space="0" w:color="auto"/>
            <w:left w:val="none" w:sz="0" w:space="0" w:color="auto"/>
            <w:bottom w:val="none" w:sz="0" w:space="0" w:color="auto"/>
            <w:right w:val="none" w:sz="0" w:space="0" w:color="auto"/>
          </w:divBdr>
        </w:div>
      </w:divsChild>
    </w:div>
    <w:div w:id="398095883">
      <w:bodyDiv w:val="1"/>
      <w:marLeft w:val="0"/>
      <w:marRight w:val="0"/>
      <w:marTop w:val="0"/>
      <w:marBottom w:val="0"/>
      <w:divBdr>
        <w:top w:val="none" w:sz="0" w:space="0" w:color="auto"/>
        <w:left w:val="none" w:sz="0" w:space="0" w:color="auto"/>
        <w:bottom w:val="none" w:sz="0" w:space="0" w:color="auto"/>
        <w:right w:val="none" w:sz="0" w:space="0" w:color="auto"/>
      </w:divBdr>
    </w:div>
    <w:div w:id="398790116">
      <w:bodyDiv w:val="1"/>
      <w:marLeft w:val="0"/>
      <w:marRight w:val="0"/>
      <w:marTop w:val="0"/>
      <w:marBottom w:val="0"/>
      <w:divBdr>
        <w:top w:val="none" w:sz="0" w:space="0" w:color="auto"/>
        <w:left w:val="none" w:sz="0" w:space="0" w:color="auto"/>
        <w:bottom w:val="none" w:sz="0" w:space="0" w:color="auto"/>
        <w:right w:val="none" w:sz="0" w:space="0" w:color="auto"/>
      </w:divBdr>
    </w:div>
    <w:div w:id="399013525">
      <w:bodyDiv w:val="1"/>
      <w:marLeft w:val="0"/>
      <w:marRight w:val="0"/>
      <w:marTop w:val="0"/>
      <w:marBottom w:val="0"/>
      <w:divBdr>
        <w:top w:val="none" w:sz="0" w:space="0" w:color="auto"/>
        <w:left w:val="none" w:sz="0" w:space="0" w:color="auto"/>
        <w:bottom w:val="none" w:sz="0" w:space="0" w:color="auto"/>
        <w:right w:val="none" w:sz="0" w:space="0" w:color="auto"/>
      </w:divBdr>
      <w:divsChild>
        <w:div w:id="240601634">
          <w:marLeft w:val="0"/>
          <w:marRight w:val="0"/>
          <w:marTop w:val="0"/>
          <w:marBottom w:val="0"/>
          <w:divBdr>
            <w:top w:val="none" w:sz="0" w:space="0" w:color="auto"/>
            <w:left w:val="none" w:sz="0" w:space="0" w:color="auto"/>
            <w:bottom w:val="none" w:sz="0" w:space="0" w:color="auto"/>
            <w:right w:val="none" w:sz="0" w:space="0" w:color="auto"/>
          </w:divBdr>
        </w:div>
        <w:div w:id="330303190">
          <w:marLeft w:val="0"/>
          <w:marRight w:val="0"/>
          <w:marTop w:val="0"/>
          <w:marBottom w:val="0"/>
          <w:divBdr>
            <w:top w:val="none" w:sz="0" w:space="0" w:color="auto"/>
            <w:left w:val="none" w:sz="0" w:space="0" w:color="auto"/>
            <w:bottom w:val="none" w:sz="0" w:space="0" w:color="auto"/>
            <w:right w:val="none" w:sz="0" w:space="0" w:color="auto"/>
          </w:divBdr>
        </w:div>
        <w:div w:id="345836706">
          <w:marLeft w:val="0"/>
          <w:marRight w:val="0"/>
          <w:marTop w:val="0"/>
          <w:marBottom w:val="0"/>
          <w:divBdr>
            <w:top w:val="none" w:sz="0" w:space="0" w:color="auto"/>
            <w:left w:val="none" w:sz="0" w:space="0" w:color="auto"/>
            <w:bottom w:val="none" w:sz="0" w:space="0" w:color="auto"/>
            <w:right w:val="none" w:sz="0" w:space="0" w:color="auto"/>
          </w:divBdr>
        </w:div>
        <w:div w:id="375276526">
          <w:marLeft w:val="0"/>
          <w:marRight w:val="0"/>
          <w:marTop w:val="0"/>
          <w:marBottom w:val="0"/>
          <w:divBdr>
            <w:top w:val="none" w:sz="0" w:space="0" w:color="auto"/>
            <w:left w:val="none" w:sz="0" w:space="0" w:color="auto"/>
            <w:bottom w:val="none" w:sz="0" w:space="0" w:color="auto"/>
            <w:right w:val="none" w:sz="0" w:space="0" w:color="auto"/>
          </w:divBdr>
        </w:div>
        <w:div w:id="491990986">
          <w:marLeft w:val="0"/>
          <w:marRight w:val="0"/>
          <w:marTop w:val="0"/>
          <w:marBottom w:val="0"/>
          <w:divBdr>
            <w:top w:val="none" w:sz="0" w:space="0" w:color="auto"/>
            <w:left w:val="none" w:sz="0" w:space="0" w:color="auto"/>
            <w:bottom w:val="none" w:sz="0" w:space="0" w:color="auto"/>
            <w:right w:val="none" w:sz="0" w:space="0" w:color="auto"/>
          </w:divBdr>
        </w:div>
        <w:div w:id="697004900">
          <w:marLeft w:val="0"/>
          <w:marRight w:val="0"/>
          <w:marTop w:val="0"/>
          <w:marBottom w:val="0"/>
          <w:divBdr>
            <w:top w:val="none" w:sz="0" w:space="0" w:color="auto"/>
            <w:left w:val="none" w:sz="0" w:space="0" w:color="auto"/>
            <w:bottom w:val="none" w:sz="0" w:space="0" w:color="auto"/>
            <w:right w:val="none" w:sz="0" w:space="0" w:color="auto"/>
          </w:divBdr>
        </w:div>
        <w:div w:id="842161851">
          <w:marLeft w:val="0"/>
          <w:marRight w:val="0"/>
          <w:marTop w:val="0"/>
          <w:marBottom w:val="0"/>
          <w:divBdr>
            <w:top w:val="none" w:sz="0" w:space="0" w:color="auto"/>
            <w:left w:val="none" w:sz="0" w:space="0" w:color="auto"/>
            <w:bottom w:val="none" w:sz="0" w:space="0" w:color="auto"/>
            <w:right w:val="none" w:sz="0" w:space="0" w:color="auto"/>
          </w:divBdr>
        </w:div>
        <w:div w:id="977150952">
          <w:marLeft w:val="0"/>
          <w:marRight w:val="0"/>
          <w:marTop w:val="0"/>
          <w:marBottom w:val="0"/>
          <w:divBdr>
            <w:top w:val="none" w:sz="0" w:space="0" w:color="auto"/>
            <w:left w:val="none" w:sz="0" w:space="0" w:color="auto"/>
            <w:bottom w:val="none" w:sz="0" w:space="0" w:color="auto"/>
            <w:right w:val="none" w:sz="0" w:space="0" w:color="auto"/>
          </w:divBdr>
        </w:div>
        <w:div w:id="1231888265">
          <w:marLeft w:val="0"/>
          <w:marRight w:val="0"/>
          <w:marTop w:val="0"/>
          <w:marBottom w:val="0"/>
          <w:divBdr>
            <w:top w:val="none" w:sz="0" w:space="0" w:color="auto"/>
            <w:left w:val="none" w:sz="0" w:space="0" w:color="auto"/>
            <w:bottom w:val="none" w:sz="0" w:space="0" w:color="auto"/>
            <w:right w:val="none" w:sz="0" w:space="0" w:color="auto"/>
          </w:divBdr>
        </w:div>
        <w:div w:id="1476024824">
          <w:marLeft w:val="0"/>
          <w:marRight w:val="0"/>
          <w:marTop w:val="0"/>
          <w:marBottom w:val="0"/>
          <w:divBdr>
            <w:top w:val="none" w:sz="0" w:space="0" w:color="auto"/>
            <w:left w:val="none" w:sz="0" w:space="0" w:color="auto"/>
            <w:bottom w:val="none" w:sz="0" w:space="0" w:color="auto"/>
            <w:right w:val="none" w:sz="0" w:space="0" w:color="auto"/>
          </w:divBdr>
        </w:div>
        <w:div w:id="1762068581">
          <w:marLeft w:val="0"/>
          <w:marRight w:val="0"/>
          <w:marTop w:val="0"/>
          <w:marBottom w:val="0"/>
          <w:divBdr>
            <w:top w:val="none" w:sz="0" w:space="0" w:color="auto"/>
            <w:left w:val="none" w:sz="0" w:space="0" w:color="auto"/>
            <w:bottom w:val="none" w:sz="0" w:space="0" w:color="auto"/>
            <w:right w:val="none" w:sz="0" w:space="0" w:color="auto"/>
          </w:divBdr>
        </w:div>
        <w:div w:id="1776628006">
          <w:marLeft w:val="0"/>
          <w:marRight w:val="0"/>
          <w:marTop w:val="0"/>
          <w:marBottom w:val="0"/>
          <w:divBdr>
            <w:top w:val="none" w:sz="0" w:space="0" w:color="auto"/>
            <w:left w:val="none" w:sz="0" w:space="0" w:color="auto"/>
            <w:bottom w:val="none" w:sz="0" w:space="0" w:color="auto"/>
            <w:right w:val="none" w:sz="0" w:space="0" w:color="auto"/>
          </w:divBdr>
        </w:div>
        <w:div w:id="1890071743">
          <w:marLeft w:val="0"/>
          <w:marRight w:val="0"/>
          <w:marTop w:val="0"/>
          <w:marBottom w:val="0"/>
          <w:divBdr>
            <w:top w:val="none" w:sz="0" w:space="0" w:color="auto"/>
            <w:left w:val="none" w:sz="0" w:space="0" w:color="auto"/>
            <w:bottom w:val="none" w:sz="0" w:space="0" w:color="auto"/>
            <w:right w:val="none" w:sz="0" w:space="0" w:color="auto"/>
          </w:divBdr>
        </w:div>
        <w:div w:id="1929998615">
          <w:marLeft w:val="0"/>
          <w:marRight w:val="0"/>
          <w:marTop w:val="0"/>
          <w:marBottom w:val="0"/>
          <w:divBdr>
            <w:top w:val="none" w:sz="0" w:space="0" w:color="auto"/>
            <w:left w:val="none" w:sz="0" w:space="0" w:color="auto"/>
            <w:bottom w:val="none" w:sz="0" w:space="0" w:color="auto"/>
            <w:right w:val="none" w:sz="0" w:space="0" w:color="auto"/>
          </w:divBdr>
        </w:div>
      </w:divsChild>
    </w:div>
    <w:div w:id="402800905">
      <w:bodyDiv w:val="1"/>
      <w:marLeft w:val="0"/>
      <w:marRight w:val="0"/>
      <w:marTop w:val="0"/>
      <w:marBottom w:val="0"/>
      <w:divBdr>
        <w:top w:val="none" w:sz="0" w:space="0" w:color="auto"/>
        <w:left w:val="none" w:sz="0" w:space="0" w:color="auto"/>
        <w:bottom w:val="none" w:sz="0" w:space="0" w:color="auto"/>
        <w:right w:val="none" w:sz="0" w:space="0" w:color="auto"/>
      </w:divBdr>
    </w:div>
    <w:div w:id="416678949">
      <w:bodyDiv w:val="1"/>
      <w:marLeft w:val="0"/>
      <w:marRight w:val="0"/>
      <w:marTop w:val="0"/>
      <w:marBottom w:val="0"/>
      <w:divBdr>
        <w:top w:val="none" w:sz="0" w:space="0" w:color="auto"/>
        <w:left w:val="none" w:sz="0" w:space="0" w:color="auto"/>
        <w:bottom w:val="none" w:sz="0" w:space="0" w:color="auto"/>
        <w:right w:val="none" w:sz="0" w:space="0" w:color="auto"/>
      </w:divBdr>
    </w:div>
    <w:div w:id="435102580">
      <w:bodyDiv w:val="1"/>
      <w:marLeft w:val="0"/>
      <w:marRight w:val="0"/>
      <w:marTop w:val="0"/>
      <w:marBottom w:val="0"/>
      <w:divBdr>
        <w:top w:val="none" w:sz="0" w:space="0" w:color="auto"/>
        <w:left w:val="none" w:sz="0" w:space="0" w:color="auto"/>
        <w:bottom w:val="none" w:sz="0" w:space="0" w:color="auto"/>
        <w:right w:val="none" w:sz="0" w:space="0" w:color="auto"/>
      </w:divBdr>
    </w:div>
    <w:div w:id="444278104">
      <w:bodyDiv w:val="1"/>
      <w:marLeft w:val="0"/>
      <w:marRight w:val="0"/>
      <w:marTop w:val="0"/>
      <w:marBottom w:val="0"/>
      <w:divBdr>
        <w:top w:val="none" w:sz="0" w:space="0" w:color="auto"/>
        <w:left w:val="none" w:sz="0" w:space="0" w:color="auto"/>
        <w:bottom w:val="none" w:sz="0" w:space="0" w:color="auto"/>
        <w:right w:val="none" w:sz="0" w:space="0" w:color="auto"/>
      </w:divBdr>
      <w:divsChild>
        <w:div w:id="1267271119">
          <w:marLeft w:val="0"/>
          <w:marRight w:val="0"/>
          <w:marTop w:val="0"/>
          <w:marBottom w:val="0"/>
          <w:divBdr>
            <w:top w:val="none" w:sz="0" w:space="0" w:color="auto"/>
            <w:left w:val="none" w:sz="0" w:space="0" w:color="auto"/>
            <w:bottom w:val="none" w:sz="0" w:space="0" w:color="auto"/>
            <w:right w:val="none" w:sz="0" w:space="0" w:color="auto"/>
          </w:divBdr>
        </w:div>
        <w:div w:id="1512375771">
          <w:marLeft w:val="0"/>
          <w:marRight w:val="0"/>
          <w:marTop w:val="0"/>
          <w:marBottom w:val="0"/>
          <w:divBdr>
            <w:top w:val="none" w:sz="0" w:space="0" w:color="auto"/>
            <w:left w:val="none" w:sz="0" w:space="0" w:color="auto"/>
            <w:bottom w:val="none" w:sz="0" w:space="0" w:color="auto"/>
            <w:right w:val="none" w:sz="0" w:space="0" w:color="auto"/>
          </w:divBdr>
        </w:div>
      </w:divsChild>
    </w:div>
    <w:div w:id="447622512">
      <w:bodyDiv w:val="1"/>
      <w:marLeft w:val="0"/>
      <w:marRight w:val="0"/>
      <w:marTop w:val="0"/>
      <w:marBottom w:val="0"/>
      <w:divBdr>
        <w:top w:val="none" w:sz="0" w:space="0" w:color="auto"/>
        <w:left w:val="none" w:sz="0" w:space="0" w:color="auto"/>
        <w:bottom w:val="none" w:sz="0" w:space="0" w:color="auto"/>
        <w:right w:val="none" w:sz="0" w:space="0" w:color="auto"/>
      </w:divBdr>
    </w:div>
    <w:div w:id="455375227">
      <w:bodyDiv w:val="1"/>
      <w:marLeft w:val="0"/>
      <w:marRight w:val="0"/>
      <w:marTop w:val="0"/>
      <w:marBottom w:val="0"/>
      <w:divBdr>
        <w:top w:val="none" w:sz="0" w:space="0" w:color="auto"/>
        <w:left w:val="none" w:sz="0" w:space="0" w:color="auto"/>
        <w:bottom w:val="none" w:sz="0" w:space="0" w:color="auto"/>
        <w:right w:val="none" w:sz="0" w:space="0" w:color="auto"/>
      </w:divBdr>
    </w:div>
    <w:div w:id="481508342">
      <w:bodyDiv w:val="1"/>
      <w:marLeft w:val="0"/>
      <w:marRight w:val="0"/>
      <w:marTop w:val="0"/>
      <w:marBottom w:val="0"/>
      <w:divBdr>
        <w:top w:val="none" w:sz="0" w:space="0" w:color="auto"/>
        <w:left w:val="none" w:sz="0" w:space="0" w:color="auto"/>
        <w:bottom w:val="none" w:sz="0" w:space="0" w:color="auto"/>
        <w:right w:val="none" w:sz="0" w:space="0" w:color="auto"/>
      </w:divBdr>
      <w:divsChild>
        <w:div w:id="89083892">
          <w:marLeft w:val="0"/>
          <w:marRight w:val="0"/>
          <w:marTop w:val="0"/>
          <w:marBottom w:val="0"/>
          <w:divBdr>
            <w:top w:val="none" w:sz="0" w:space="0" w:color="auto"/>
            <w:left w:val="none" w:sz="0" w:space="0" w:color="auto"/>
            <w:bottom w:val="none" w:sz="0" w:space="0" w:color="auto"/>
            <w:right w:val="none" w:sz="0" w:space="0" w:color="auto"/>
          </w:divBdr>
        </w:div>
        <w:div w:id="177160647">
          <w:marLeft w:val="0"/>
          <w:marRight w:val="0"/>
          <w:marTop w:val="0"/>
          <w:marBottom w:val="0"/>
          <w:divBdr>
            <w:top w:val="none" w:sz="0" w:space="0" w:color="auto"/>
            <w:left w:val="none" w:sz="0" w:space="0" w:color="auto"/>
            <w:bottom w:val="none" w:sz="0" w:space="0" w:color="auto"/>
            <w:right w:val="none" w:sz="0" w:space="0" w:color="auto"/>
          </w:divBdr>
        </w:div>
        <w:div w:id="930242573">
          <w:marLeft w:val="0"/>
          <w:marRight w:val="0"/>
          <w:marTop w:val="0"/>
          <w:marBottom w:val="0"/>
          <w:divBdr>
            <w:top w:val="none" w:sz="0" w:space="0" w:color="auto"/>
            <w:left w:val="none" w:sz="0" w:space="0" w:color="auto"/>
            <w:bottom w:val="none" w:sz="0" w:space="0" w:color="auto"/>
            <w:right w:val="none" w:sz="0" w:space="0" w:color="auto"/>
          </w:divBdr>
        </w:div>
        <w:div w:id="1876504659">
          <w:marLeft w:val="0"/>
          <w:marRight w:val="0"/>
          <w:marTop w:val="0"/>
          <w:marBottom w:val="0"/>
          <w:divBdr>
            <w:top w:val="none" w:sz="0" w:space="0" w:color="auto"/>
            <w:left w:val="none" w:sz="0" w:space="0" w:color="auto"/>
            <w:bottom w:val="none" w:sz="0" w:space="0" w:color="auto"/>
            <w:right w:val="none" w:sz="0" w:space="0" w:color="auto"/>
          </w:divBdr>
        </w:div>
        <w:div w:id="2084376258">
          <w:marLeft w:val="0"/>
          <w:marRight w:val="0"/>
          <w:marTop w:val="0"/>
          <w:marBottom w:val="0"/>
          <w:divBdr>
            <w:top w:val="none" w:sz="0" w:space="0" w:color="auto"/>
            <w:left w:val="none" w:sz="0" w:space="0" w:color="auto"/>
            <w:bottom w:val="none" w:sz="0" w:space="0" w:color="auto"/>
            <w:right w:val="none" w:sz="0" w:space="0" w:color="auto"/>
          </w:divBdr>
        </w:div>
      </w:divsChild>
    </w:div>
    <w:div w:id="496729630">
      <w:bodyDiv w:val="1"/>
      <w:marLeft w:val="0"/>
      <w:marRight w:val="0"/>
      <w:marTop w:val="0"/>
      <w:marBottom w:val="0"/>
      <w:divBdr>
        <w:top w:val="none" w:sz="0" w:space="0" w:color="auto"/>
        <w:left w:val="none" w:sz="0" w:space="0" w:color="auto"/>
        <w:bottom w:val="none" w:sz="0" w:space="0" w:color="auto"/>
        <w:right w:val="none" w:sz="0" w:space="0" w:color="auto"/>
      </w:divBdr>
    </w:div>
    <w:div w:id="515776223">
      <w:bodyDiv w:val="1"/>
      <w:marLeft w:val="0"/>
      <w:marRight w:val="0"/>
      <w:marTop w:val="0"/>
      <w:marBottom w:val="0"/>
      <w:divBdr>
        <w:top w:val="none" w:sz="0" w:space="0" w:color="auto"/>
        <w:left w:val="none" w:sz="0" w:space="0" w:color="auto"/>
        <w:bottom w:val="none" w:sz="0" w:space="0" w:color="auto"/>
        <w:right w:val="none" w:sz="0" w:space="0" w:color="auto"/>
      </w:divBdr>
    </w:div>
    <w:div w:id="528684356">
      <w:bodyDiv w:val="1"/>
      <w:marLeft w:val="0"/>
      <w:marRight w:val="0"/>
      <w:marTop w:val="0"/>
      <w:marBottom w:val="0"/>
      <w:divBdr>
        <w:top w:val="none" w:sz="0" w:space="0" w:color="auto"/>
        <w:left w:val="none" w:sz="0" w:space="0" w:color="auto"/>
        <w:bottom w:val="none" w:sz="0" w:space="0" w:color="auto"/>
        <w:right w:val="none" w:sz="0" w:space="0" w:color="auto"/>
      </w:divBdr>
    </w:div>
    <w:div w:id="532575435">
      <w:bodyDiv w:val="1"/>
      <w:marLeft w:val="0"/>
      <w:marRight w:val="0"/>
      <w:marTop w:val="0"/>
      <w:marBottom w:val="0"/>
      <w:divBdr>
        <w:top w:val="none" w:sz="0" w:space="0" w:color="auto"/>
        <w:left w:val="none" w:sz="0" w:space="0" w:color="auto"/>
        <w:bottom w:val="none" w:sz="0" w:space="0" w:color="auto"/>
        <w:right w:val="none" w:sz="0" w:space="0" w:color="auto"/>
      </w:divBdr>
    </w:div>
    <w:div w:id="537200789">
      <w:bodyDiv w:val="1"/>
      <w:marLeft w:val="0"/>
      <w:marRight w:val="0"/>
      <w:marTop w:val="0"/>
      <w:marBottom w:val="0"/>
      <w:divBdr>
        <w:top w:val="none" w:sz="0" w:space="0" w:color="auto"/>
        <w:left w:val="none" w:sz="0" w:space="0" w:color="auto"/>
        <w:bottom w:val="none" w:sz="0" w:space="0" w:color="auto"/>
        <w:right w:val="none" w:sz="0" w:space="0" w:color="auto"/>
      </w:divBdr>
    </w:div>
    <w:div w:id="564529289">
      <w:bodyDiv w:val="1"/>
      <w:marLeft w:val="0"/>
      <w:marRight w:val="0"/>
      <w:marTop w:val="0"/>
      <w:marBottom w:val="0"/>
      <w:divBdr>
        <w:top w:val="none" w:sz="0" w:space="0" w:color="auto"/>
        <w:left w:val="none" w:sz="0" w:space="0" w:color="auto"/>
        <w:bottom w:val="none" w:sz="0" w:space="0" w:color="auto"/>
        <w:right w:val="none" w:sz="0" w:space="0" w:color="auto"/>
      </w:divBdr>
    </w:div>
    <w:div w:id="583615002">
      <w:bodyDiv w:val="1"/>
      <w:marLeft w:val="0"/>
      <w:marRight w:val="0"/>
      <w:marTop w:val="0"/>
      <w:marBottom w:val="0"/>
      <w:divBdr>
        <w:top w:val="none" w:sz="0" w:space="0" w:color="auto"/>
        <w:left w:val="none" w:sz="0" w:space="0" w:color="auto"/>
        <w:bottom w:val="none" w:sz="0" w:space="0" w:color="auto"/>
        <w:right w:val="none" w:sz="0" w:space="0" w:color="auto"/>
      </w:divBdr>
    </w:div>
    <w:div w:id="628825210">
      <w:bodyDiv w:val="1"/>
      <w:marLeft w:val="0"/>
      <w:marRight w:val="0"/>
      <w:marTop w:val="0"/>
      <w:marBottom w:val="0"/>
      <w:divBdr>
        <w:top w:val="none" w:sz="0" w:space="0" w:color="auto"/>
        <w:left w:val="none" w:sz="0" w:space="0" w:color="auto"/>
        <w:bottom w:val="none" w:sz="0" w:space="0" w:color="auto"/>
        <w:right w:val="none" w:sz="0" w:space="0" w:color="auto"/>
      </w:divBdr>
    </w:div>
    <w:div w:id="679045852">
      <w:bodyDiv w:val="1"/>
      <w:marLeft w:val="0"/>
      <w:marRight w:val="0"/>
      <w:marTop w:val="0"/>
      <w:marBottom w:val="0"/>
      <w:divBdr>
        <w:top w:val="none" w:sz="0" w:space="0" w:color="auto"/>
        <w:left w:val="none" w:sz="0" w:space="0" w:color="auto"/>
        <w:bottom w:val="none" w:sz="0" w:space="0" w:color="auto"/>
        <w:right w:val="none" w:sz="0" w:space="0" w:color="auto"/>
      </w:divBdr>
    </w:div>
    <w:div w:id="685407226">
      <w:bodyDiv w:val="1"/>
      <w:marLeft w:val="0"/>
      <w:marRight w:val="0"/>
      <w:marTop w:val="0"/>
      <w:marBottom w:val="0"/>
      <w:divBdr>
        <w:top w:val="none" w:sz="0" w:space="0" w:color="auto"/>
        <w:left w:val="none" w:sz="0" w:space="0" w:color="auto"/>
        <w:bottom w:val="none" w:sz="0" w:space="0" w:color="auto"/>
        <w:right w:val="none" w:sz="0" w:space="0" w:color="auto"/>
      </w:divBdr>
    </w:div>
    <w:div w:id="686252771">
      <w:bodyDiv w:val="1"/>
      <w:marLeft w:val="0"/>
      <w:marRight w:val="0"/>
      <w:marTop w:val="0"/>
      <w:marBottom w:val="0"/>
      <w:divBdr>
        <w:top w:val="none" w:sz="0" w:space="0" w:color="auto"/>
        <w:left w:val="none" w:sz="0" w:space="0" w:color="auto"/>
        <w:bottom w:val="none" w:sz="0" w:space="0" w:color="auto"/>
        <w:right w:val="none" w:sz="0" w:space="0" w:color="auto"/>
      </w:divBdr>
    </w:div>
    <w:div w:id="722944745">
      <w:bodyDiv w:val="1"/>
      <w:marLeft w:val="0"/>
      <w:marRight w:val="0"/>
      <w:marTop w:val="0"/>
      <w:marBottom w:val="0"/>
      <w:divBdr>
        <w:top w:val="none" w:sz="0" w:space="0" w:color="auto"/>
        <w:left w:val="none" w:sz="0" w:space="0" w:color="auto"/>
        <w:bottom w:val="none" w:sz="0" w:space="0" w:color="auto"/>
        <w:right w:val="none" w:sz="0" w:space="0" w:color="auto"/>
      </w:divBdr>
    </w:div>
    <w:div w:id="758332102">
      <w:bodyDiv w:val="1"/>
      <w:marLeft w:val="0"/>
      <w:marRight w:val="0"/>
      <w:marTop w:val="0"/>
      <w:marBottom w:val="0"/>
      <w:divBdr>
        <w:top w:val="none" w:sz="0" w:space="0" w:color="auto"/>
        <w:left w:val="none" w:sz="0" w:space="0" w:color="auto"/>
        <w:bottom w:val="none" w:sz="0" w:space="0" w:color="auto"/>
        <w:right w:val="none" w:sz="0" w:space="0" w:color="auto"/>
      </w:divBdr>
    </w:div>
    <w:div w:id="759720917">
      <w:bodyDiv w:val="1"/>
      <w:marLeft w:val="0"/>
      <w:marRight w:val="0"/>
      <w:marTop w:val="0"/>
      <w:marBottom w:val="0"/>
      <w:divBdr>
        <w:top w:val="none" w:sz="0" w:space="0" w:color="auto"/>
        <w:left w:val="none" w:sz="0" w:space="0" w:color="auto"/>
        <w:bottom w:val="none" w:sz="0" w:space="0" w:color="auto"/>
        <w:right w:val="none" w:sz="0" w:space="0" w:color="auto"/>
      </w:divBdr>
      <w:divsChild>
        <w:div w:id="1878085829">
          <w:marLeft w:val="0"/>
          <w:marRight w:val="0"/>
          <w:marTop w:val="0"/>
          <w:marBottom w:val="0"/>
          <w:divBdr>
            <w:top w:val="none" w:sz="0" w:space="0" w:color="auto"/>
            <w:left w:val="none" w:sz="0" w:space="0" w:color="auto"/>
            <w:bottom w:val="none" w:sz="0" w:space="0" w:color="auto"/>
            <w:right w:val="none" w:sz="0" w:space="0" w:color="auto"/>
          </w:divBdr>
        </w:div>
        <w:div w:id="1901935530">
          <w:marLeft w:val="0"/>
          <w:marRight w:val="0"/>
          <w:marTop w:val="0"/>
          <w:marBottom w:val="0"/>
          <w:divBdr>
            <w:top w:val="none" w:sz="0" w:space="0" w:color="auto"/>
            <w:left w:val="none" w:sz="0" w:space="0" w:color="auto"/>
            <w:bottom w:val="none" w:sz="0" w:space="0" w:color="auto"/>
            <w:right w:val="none" w:sz="0" w:space="0" w:color="auto"/>
          </w:divBdr>
        </w:div>
      </w:divsChild>
    </w:div>
    <w:div w:id="762914668">
      <w:bodyDiv w:val="1"/>
      <w:marLeft w:val="0"/>
      <w:marRight w:val="0"/>
      <w:marTop w:val="0"/>
      <w:marBottom w:val="0"/>
      <w:divBdr>
        <w:top w:val="none" w:sz="0" w:space="0" w:color="auto"/>
        <w:left w:val="none" w:sz="0" w:space="0" w:color="auto"/>
        <w:bottom w:val="none" w:sz="0" w:space="0" w:color="auto"/>
        <w:right w:val="none" w:sz="0" w:space="0" w:color="auto"/>
      </w:divBdr>
    </w:div>
    <w:div w:id="772945304">
      <w:bodyDiv w:val="1"/>
      <w:marLeft w:val="0"/>
      <w:marRight w:val="0"/>
      <w:marTop w:val="0"/>
      <w:marBottom w:val="0"/>
      <w:divBdr>
        <w:top w:val="none" w:sz="0" w:space="0" w:color="auto"/>
        <w:left w:val="none" w:sz="0" w:space="0" w:color="auto"/>
        <w:bottom w:val="none" w:sz="0" w:space="0" w:color="auto"/>
        <w:right w:val="none" w:sz="0" w:space="0" w:color="auto"/>
      </w:divBdr>
    </w:div>
    <w:div w:id="806975851">
      <w:bodyDiv w:val="1"/>
      <w:marLeft w:val="0"/>
      <w:marRight w:val="0"/>
      <w:marTop w:val="0"/>
      <w:marBottom w:val="0"/>
      <w:divBdr>
        <w:top w:val="none" w:sz="0" w:space="0" w:color="auto"/>
        <w:left w:val="none" w:sz="0" w:space="0" w:color="auto"/>
        <w:bottom w:val="none" w:sz="0" w:space="0" w:color="auto"/>
        <w:right w:val="none" w:sz="0" w:space="0" w:color="auto"/>
      </w:divBdr>
    </w:div>
    <w:div w:id="820005690">
      <w:bodyDiv w:val="1"/>
      <w:marLeft w:val="0"/>
      <w:marRight w:val="0"/>
      <w:marTop w:val="0"/>
      <w:marBottom w:val="0"/>
      <w:divBdr>
        <w:top w:val="none" w:sz="0" w:space="0" w:color="auto"/>
        <w:left w:val="none" w:sz="0" w:space="0" w:color="auto"/>
        <w:bottom w:val="none" w:sz="0" w:space="0" w:color="auto"/>
        <w:right w:val="none" w:sz="0" w:space="0" w:color="auto"/>
      </w:divBdr>
    </w:div>
    <w:div w:id="822551434">
      <w:bodyDiv w:val="1"/>
      <w:marLeft w:val="0"/>
      <w:marRight w:val="0"/>
      <w:marTop w:val="0"/>
      <w:marBottom w:val="0"/>
      <w:divBdr>
        <w:top w:val="none" w:sz="0" w:space="0" w:color="auto"/>
        <w:left w:val="none" w:sz="0" w:space="0" w:color="auto"/>
        <w:bottom w:val="none" w:sz="0" w:space="0" w:color="auto"/>
        <w:right w:val="none" w:sz="0" w:space="0" w:color="auto"/>
      </w:divBdr>
    </w:div>
    <w:div w:id="833302341">
      <w:bodyDiv w:val="1"/>
      <w:marLeft w:val="0"/>
      <w:marRight w:val="0"/>
      <w:marTop w:val="0"/>
      <w:marBottom w:val="0"/>
      <w:divBdr>
        <w:top w:val="none" w:sz="0" w:space="0" w:color="auto"/>
        <w:left w:val="none" w:sz="0" w:space="0" w:color="auto"/>
        <w:bottom w:val="none" w:sz="0" w:space="0" w:color="auto"/>
        <w:right w:val="none" w:sz="0" w:space="0" w:color="auto"/>
      </w:divBdr>
    </w:div>
    <w:div w:id="848375530">
      <w:bodyDiv w:val="1"/>
      <w:marLeft w:val="0"/>
      <w:marRight w:val="0"/>
      <w:marTop w:val="0"/>
      <w:marBottom w:val="0"/>
      <w:divBdr>
        <w:top w:val="none" w:sz="0" w:space="0" w:color="auto"/>
        <w:left w:val="none" w:sz="0" w:space="0" w:color="auto"/>
        <w:bottom w:val="none" w:sz="0" w:space="0" w:color="auto"/>
        <w:right w:val="none" w:sz="0" w:space="0" w:color="auto"/>
      </w:divBdr>
    </w:div>
    <w:div w:id="863904520">
      <w:bodyDiv w:val="1"/>
      <w:marLeft w:val="0"/>
      <w:marRight w:val="0"/>
      <w:marTop w:val="0"/>
      <w:marBottom w:val="0"/>
      <w:divBdr>
        <w:top w:val="none" w:sz="0" w:space="0" w:color="auto"/>
        <w:left w:val="none" w:sz="0" w:space="0" w:color="auto"/>
        <w:bottom w:val="none" w:sz="0" w:space="0" w:color="auto"/>
        <w:right w:val="none" w:sz="0" w:space="0" w:color="auto"/>
      </w:divBdr>
      <w:divsChild>
        <w:div w:id="344939087">
          <w:marLeft w:val="0"/>
          <w:marRight w:val="0"/>
          <w:marTop w:val="0"/>
          <w:marBottom w:val="525"/>
          <w:divBdr>
            <w:top w:val="none" w:sz="0" w:space="0" w:color="auto"/>
            <w:left w:val="none" w:sz="0" w:space="0" w:color="auto"/>
            <w:bottom w:val="none" w:sz="0" w:space="0" w:color="auto"/>
            <w:right w:val="none" w:sz="0" w:space="0" w:color="auto"/>
          </w:divBdr>
        </w:div>
        <w:div w:id="1271013539">
          <w:marLeft w:val="0"/>
          <w:marRight w:val="0"/>
          <w:marTop w:val="0"/>
          <w:marBottom w:val="300"/>
          <w:divBdr>
            <w:top w:val="none" w:sz="0" w:space="0" w:color="auto"/>
            <w:left w:val="none" w:sz="0" w:space="0" w:color="auto"/>
            <w:bottom w:val="none" w:sz="0" w:space="0" w:color="auto"/>
            <w:right w:val="none" w:sz="0" w:space="0" w:color="auto"/>
          </w:divBdr>
        </w:div>
      </w:divsChild>
    </w:div>
    <w:div w:id="874001967">
      <w:bodyDiv w:val="1"/>
      <w:marLeft w:val="0"/>
      <w:marRight w:val="0"/>
      <w:marTop w:val="0"/>
      <w:marBottom w:val="0"/>
      <w:divBdr>
        <w:top w:val="none" w:sz="0" w:space="0" w:color="auto"/>
        <w:left w:val="none" w:sz="0" w:space="0" w:color="auto"/>
        <w:bottom w:val="none" w:sz="0" w:space="0" w:color="auto"/>
        <w:right w:val="none" w:sz="0" w:space="0" w:color="auto"/>
      </w:divBdr>
    </w:div>
    <w:div w:id="892959035">
      <w:bodyDiv w:val="1"/>
      <w:marLeft w:val="0"/>
      <w:marRight w:val="0"/>
      <w:marTop w:val="0"/>
      <w:marBottom w:val="0"/>
      <w:divBdr>
        <w:top w:val="none" w:sz="0" w:space="0" w:color="auto"/>
        <w:left w:val="none" w:sz="0" w:space="0" w:color="auto"/>
        <w:bottom w:val="none" w:sz="0" w:space="0" w:color="auto"/>
        <w:right w:val="none" w:sz="0" w:space="0" w:color="auto"/>
      </w:divBdr>
    </w:div>
    <w:div w:id="912471275">
      <w:bodyDiv w:val="1"/>
      <w:marLeft w:val="0"/>
      <w:marRight w:val="0"/>
      <w:marTop w:val="0"/>
      <w:marBottom w:val="0"/>
      <w:divBdr>
        <w:top w:val="none" w:sz="0" w:space="0" w:color="auto"/>
        <w:left w:val="none" w:sz="0" w:space="0" w:color="auto"/>
        <w:bottom w:val="none" w:sz="0" w:space="0" w:color="auto"/>
        <w:right w:val="none" w:sz="0" w:space="0" w:color="auto"/>
      </w:divBdr>
    </w:div>
    <w:div w:id="921989178">
      <w:bodyDiv w:val="1"/>
      <w:marLeft w:val="0"/>
      <w:marRight w:val="0"/>
      <w:marTop w:val="0"/>
      <w:marBottom w:val="0"/>
      <w:divBdr>
        <w:top w:val="none" w:sz="0" w:space="0" w:color="auto"/>
        <w:left w:val="none" w:sz="0" w:space="0" w:color="auto"/>
        <w:bottom w:val="none" w:sz="0" w:space="0" w:color="auto"/>
        <w:right w:val="none" w:sz="0" w:space="0" w:color="auto"/>
      </w:divBdr>
    </w:div>
    <w:div w:id="922765653">
      <w:bodyDiv w:val="1"/>
      <w:marLeft w:val="0"/>
      <w:marRight w:val="0"/>
      <w:marTop w:val="0"/>
      <w:marBottom w:val="0"/>
      <w:divBdr>
        <w:top w:val="none" w:sz="0" w:space="0" w:color="auto"/>
        <w:left w:val="none" w:sz="0" w:space="0" w:color="auto"/>
        <w:bottom w:val="none" w:sz="0" w:space="0" w:color="auto"/>
        <w:right w:val="none" w:sz="0" w:space="0" w:color="auto"/>
      </w:divBdr>
    </w:div>
    <w:div w:id="922836287">
      <w:bodyDiv w:val="1"/>
      <w:marLeft w:val="0"/>
      <w:marRight w:val="0"/>
      <w:marTop w:val="0"/>
      <w:marBottom w:val="0"/>
      <w:divBdr>
        <w:top w:val="none" w:sz="0" w:space="0" w:color="auto"/>
        <w:left w:val="none" w:sz="0" w:space="0" w:color="auto"/>
        <w:bottom w:val="none" w:sz="0" w:space="0" w:color="auto"/>
        <w:right w:val="none" w:sz="0" w:space="0" w:color="auto"/>
      </w:divBdr>
      <w:divsChild>
        <w:div w:id="1395466434">
          <w:marLeft w:val="0"/>
          <w:marRight w:val="0"/>
          <w:marTop w:val="0"/>
          <w:marBottom w:val="0"/>
          <w:divBdr>
            <w:top w:val="none" w:sz="0" w:space="0" w:color="auto"/>
            <w:left w:val="none" w:sz="0" w:space="0" w:color="auto"/>
            <w:bottom w:val="none" w:sz="0" w:space="0" w:color="auto"/>
            <w:right w:val="none" w:sz="0" w:space="0" w:color="auto"/>
          </w:divBdr>
          <w:divsChild>
            <w:div w:id="940260572">
              <w:marLeft w:val="0"/>
              <w:marRight w:val="0"/>
              <w:marTop w:val="0"/>
              <w:marBottom w:val="0"/>
              <w:divBdr>
                <w:top w:val="none" w:sz="0" w:space="0" w:color="auto"/>
                <w:left w:val="none" w:sz="0" w:space="0" w:color="auto"/>
                <w:bottom w:val="none" w:sz="0" w:space="0" w:color="auto"/>
                <w:right w:val="none" w:sz="0" w:space="0" w:color="auto"/>
              </w:divBdr>
              <w:divsChild>
                <w:div w:id="1496996585">
                  <w:marLeft w:val="0"/>
                  <w:marRight w:val="0"/>
                  <w:marTop w:val="0"/>
                  <w:marBottom w:val="0"/>
                  <w:divBdr>
                    <w:top w:val="none" w:sz="0" w:space="0" w:color="auto"/>
                    <w:left w:val="none" w:sz="0" w:space="0" w:color="auto"/>
                    <w:bottom w:val="none" w:sz="0" w:space="0" w:color="auto"/>
                    <w:right w:val="none" w:sz="0" w:space="0" w:color="auto"/>
                  </w:divBdr>
                </w:div>
                <w:div w:id="2120103244">
                  <w:marLeft w:val="0"/>
                  <w:marRight w:val="0"/>
                  <w:marTop w:val="0"/>
                  <w:marBottom w:val="0"/>
                  <w:divBdr>
                    <w:top w:val="none" w:sz="0" w:space="0" w:color="auto"/>
                    <w:left w:val="none" w:sz="0" w:space="0" w:color="auto"/>
                    <w:bottom w:val="none" w:sz="0" w:space="0" w:color="auto"/>
                    <w:right w:val="none" w:sz="0" w:space="0" w:color="auto"/>
                  </w:divBdr>
                  <w:divsChild>
                    <w:div w:id="1194153457">
                      <w:marLeft w:val="0"/>
                      <w:marRight w:val="0"/>
                      <w:marTop w:val="0"/>
                      <w:marBottom w:val="0"/>
                      <w:divBdr>
                        <w:top w:val="none" w:sz="0" w:space="0" w:color="auto"/>
                        <w:left w:val="none" w:sz="0" w:space="0" w:color="auto"/>
                        <w:bottom w:val="none" w:sz="0" w:space="0" w:color="auto"/>
                        <w:right w:val="none" w:sz="0" w:space="0" w:color="auto"/>
                      </w:divBdr>
                    </w:div>
                    <w:div w:id="840974112">
                      <w:marLeft w:val="0"/>
                      <w:marRight w:val="0"/>
                      <w:marTop w:val="0"/>
                      <w:marBottom w:val="0"/>
                      <w:divBdr>
                        <w:top w:val="none" w:sz="0" w:space="0" w:color="auto"/>
                        <w:left w:val="none" w:sz="0" w:space="0" w:color="auto"/>
                        <w:bottom w:val="none" w:sz="0" w:space="0" w:color="auto"/>
                        <w:right w:val="none" w:sz="0" w:space="0" w:color="auto"/>
                      </w:divBdr>
                    </w:div>
                    <w:div w:id="1139153907">
                      <w:marLeft w:val="0"/>
                      <w:marRight w:val="0"/>
                      <w:marTop w:val="0"/>
                      <w:marBottom w:val="0"/>
                      <w:divBdr>
                        <w:top w:val="none" w:sz="0" w:space="0" w:color="auto"/>
                        <w:left w:val="none" w:sz="0" w:space="0" w:color="auto"/>
                        <w:bottom w:val="none" w:sz="0" w:space="0" w:color="auto"/>
                        <w:right w:val="none" w:sz="0" w:space="0" w:color="auto"/>
                      </w:divBdr>
                    </w:div>
                    <w:div w:id="1395392979">
                      <w:marLeft w:val="0"/>
                      <w:marRight w:val="0"/>
                      <w:marTop w:val="0"/>
                      <w:marBottom w:val="0"/>
                      <w:divBdr>
                        <w:top w:val="none" w:sz="0" w:space="0" w:color="auto"/>
                        <w:left w:val="none" w:sz="0" w:space="0" w:color="auto"/>
                        <w:bottom w:val="none" w:sz="0" w:space="0" w:color="auto"/>
                        <w:right w:val="none" w:sz="0" w:space="0" w:color="auto"/>
                      </w:divBdr>
                    </w:div>
                    <w:div w:id="2105106410">
                      <w:marLeft w:val="0"/>
                      <w:marRight w:val="0"/>
                      <w:marTop w:val="0"/>
                      <w:marBottom w:val="0"/>
                      <w:divBdr>
                        <w:top w:val="none" w:sz="0" w:space="0" w:color="auto"/>
                        <w:left w:val="none" w:sz="0" w:space="0" w:color="auto"/>
                        <w:bottom w:val="none" w:sz="0" w:space="0" w:color="auto"/>
                        <w:right w:val="none" w:sz="0" w:space="0" w:color="auto"/>
                      </w:divBdr>
                    </w:div>
                    <w:div w:id="1166823082">
                      <w:marLeft w:val="0"/>
                      <w:marRight w:val="0"/>
                      <w:marTop w:val="0"/>
                      <w:marBottom w:val="0"/>
                      <w:divBdr>
                        <w:top w:val="none" w:sz="0" w:space="0" w:color="auto"/>
                        <w:left w:val="none" w:sz="0" w:space="0" w:color="auto"/>
                        <w:bottom w:val="none" w:sz="0" w:space="0" w:color="auto"/>
                        <w:right w:val="none" w:sz="0" w:space="0" w:color="auto"/>
                      </w:divBdr>
                    </w:div>
                    <w:div w:id="1804273690">
                      <w:marLeft w:val="0"/>
                      <w:marRight w:val="0"/>
                      <w:marTop w:val="0"/>
                      <w:marBottom w:val="0"/>
                      <w:divBdr>
                        <w:top w:val="none" w:sz="0" w:space="0" w:color="auto"/>
                        <w:left w:val="none" w:sz="0" w:space="0" w:color="auto"/>
                        <w:bottom w:val="none" w:sz="0" w:space="0" w:color="auto"/>
                        <w:right w:val="none" w:sz="0" w:space="0" w:color="auto"/>
                      </w:divBdr>
                    </w:div>
                    <w:div w:id="1776510345">
                      <w:marLeft w:val="0"/>
                      <w:marRight w:val="0"/>
                      <w:marTop w:val="0"/>
                      <w:marBottom w:val="0"/>
                      <w:divBdr>
                        <w:top w:val="none" w:sz="0" w:space="0" w:color="auto"/>
                        <w:left w:val="none" w:sz="0" w:space="0" w:color="auto"/>
                        <w:bottom w:val="none" w:sz="0" w:space="0" w:color="auto"/>
                        <w:right w:val="none" w:sz="0" w:space="0" w:color="auto"/>
                      </w:divBdr>
                    </w:div>
                    <w:div w:id="18392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44487">
      <w:bodyDiv w:val="1"/>
      <w:marLeft w:val="0"/>
      <w:marRight w:val="0"/>
      <w:marTop w:val="0"/>
      <w:marBottom w:val="0"/>
      <w:divBdr>
        <w:top w:val="none" w:sz="0" w:space="0" w:color="auto"/>
        <w:left w:val="none" w:sz="0" w:space="0" w:color="auto"/>
        <w:bottom w:val="none" w:sz="0" w:space="0" w:color="auto"/>
        <w:right w:val="none" w:sz="0" w:space="0" w:color="auto"/>
      </w:divBdr>
      <w:divsChild>
        <w:div w:id="1413627099">
          <w:marLeft w:val="0"/>
          <w:marRight w:val="0"/>
          <w:marTop w:val="0"/>
          <w:marBottom w:val="0"/>
          <w:divBdr>
            <w:top w:val="none" w:sz="0" w:space="0" w:color="auto"/>
            <w:left w:val="none" w:sz="0" w:space="0" w:color="auto"/>
            <w:bottom w:val="none" w:sz="0" w:space="0" w:color="auto"/>
            <w:right w:val="none" w:sz="0" w:space="0" w:color="auto"/>
          </w:divBdr>
          <w:divsChild>
            <w:div w:id="2104454898">
              <w:marLeft w:val="0"/>
              <w:marRight w:val="0"/>
              <w:marTop w:val="0"/>
              <w:marBottom w:val="0"/>
              <w:divBdr>
                <w:top w:val="none" w:sz="0" w:space="0" w:color="auto"/>
                <w:left w:val="none" w:sz="0" w:space="0" w:color="auto"/>
                <w:bottom w:val="none" w:sz="0" w:space="0" w:color="auto"/>
                <w:right w:val="none" w:sz="0" w:space="0" w:color="auto"/>
              </w:divBdr>
            </w:div>
            <w:div w:id="1592424547">
              <w:marLeft w:val="0"/>
              <w:marRight w:val="0"/>
              <w:marTop w:val="0"/>
              <w:marBottom w:val="0"/>
              <w:divBdr>
                <w:top w:val="none" w:sz="0" w:space="0" w:color="auto"/>
                <w:left w:val="none" w:sz="0" w:space="0" w:color="auto"/>
                <w:bottom w:val="none" w:sz="0" w:space="0" w:color="auto"/>
                <w:right w:val="none" w:sz="0" w:space="0" w:color="auto"/>
              </w:divBdr>
            </w:div>
            <w:div w:id="330568957">
              <w:marLeft w:val="0"/>
              <w:marRight w:val="0"/>
              <w:marTop w:val="0"/>
              <w:marBottom w:val="0"/>
              <w:divBdr>
                <w:top w:val="none" w:sz="0" w:space="0" w:color="auto"/>
                <w:left w:val="none" w:sz="0" w:space="0" w:color="auto"/>
                <w:bottom w:val="none" w:sz="0" w:space="0" w:color="auto"/>
                <w:right w:val="none" w:sz="0" w:space="0" w:color="auto"/>
              </w:divBdr>
            </w:div>
            <w:div w:id="1073426100">
              <w:marLeft w:val="0"/>
              <w:marRight w:val="0"/>
              <w:marTop w:val="0"/>
              <w:marBottom w:val="0"/>
              <w:divBdr>
                <w:top w:val="none" w:sz="0" w:space="0" w:color="auto"/>
                <w:left w:val="none" w:sz="0" w:space="0" w:color="auto"/>
                <w:bottom w:val="none" w:sz="0" w:space="0" w:color="auto"/>
                <w:right w:val="none" w:sz="0" w:space="0" w:color="auto"/>
              </w:divBdr>
            </w:div>
            <w:div w:id="1200774991">
              <w:marLeft w:val="0"/>
              <w:marRight w:val="0"/>
              <w:marTop w:val="0"/>
              <w:marBottom w:val="0"/>
              <w:divBdr>
                <w:top w:val="none" w:sz="0" w:space="0" w:color="auto"/>
                <w:left w:val="none" w:sz="0" w:space="0" w:color="auto"/>
                <w:bottom w:val="none" w:sz="0" w:space="0" w:color="auto"/>
                <w:right w:val="none" w:sz="0" w:space="0" w:color="auto"/>
              </w:divBdr>
            </w:div>
            <w:div w:id="1961762947">
              <w:marLeft w:val="0"/>
              <w:marRight w:val="0"/>
              <w:marTop w:val="0"/>
              <w:marBottom w:val="0"/>
              <w:divBdr>
                <w:top w:val="none" w:sz="0" w:space="0" w:color="auto"/>
                <w:left w:val="none" w:sz="0" w:space="0" w:color="auto"/>
                <w:bottom w:val="none" w:sz="0" w:space="0" w:color="auto"/>
                <w:right w:val="none" w:sz="0" w:space="0" w:color="auto"/>
              </w:divBdr>
            </w:div>
            <w:div w:id="1147211661">
              <w:marLeft w:val="0"/>
              <w:marRight w:val="0"/>
              <w:marTop w:val="0"/>
              <w:marBottom w:val="0"/>
              <w:divBdr>
                <w:top w:val="none" w:sz="0" w:space="0" w:color="auto"/>
                <w:left w:val="none" w:sz="0" w:space="0" w:color="auto"/>
                <w:bottom w:val="none" w:sz="0" w:space="0" w:color="auto"/>
                <w:right w:val="none" w:sz="0" w:space="0" w:color="auto"/>
              </w:divBdr>
            </w:div>
            <w:div w:id="492914107">
              <w:marLeft w:val="0"/>
              <w:marRight w:val="0"/>
              <w:marTop w:val="0"/>
              <w:marBottom w:val="0"/>
              <w:divBdr>
                <w:top w:val="none" w:sz="0" w:space="0" w:color="auto"/>
                <w:left w:val="none" w:sz="0" w:space="0" w:color="auto"/>
                <w:bottom w:val="none" w:sz="0" w:space="0" w:color="auto"/>
                <w:right w:val="none" w:sz="0" w:space="0" w:color="auto"/>
              </w:divBdr>
            </w:div>
            <w:div w:id="1030185063">
              <w:marLeft w:val="0"/>
              <w:marRight w:val="0"/>
              <w:marTop w:val="0"/>
              <w:marBottom w:val="0"/>
              <w:divBdr>
                <w:top w:val="none" w:sz="0" w:space="0" w:color="auto"/>
                <w:left w:val="none" w:sz="0" w:space="0" w:color="auto"/>
                <w:bottom w:val="none" w:sz="0" w:space="0" w:color="auto"/>
                <w:right w:val="none" w:sz="0" w:space="0" w:color="auto"/>
              </w:divBdr>
            </w:div>
            <w:div w:id="1951547220">
              <w:marLeft w:val="0"/>
              <w:marRight w:val="0"/>
              <w:marTop w:val="0"/>
              <w:marBottom w:val="0"/>
              <w:divBdr>
                <w:top w:val="none" w:sz="0" w:space="0" w:color="auto"/>
                <w:left w:val="none" w:sz="0" w:space="0" w:color="auto"/>
                <w:bottom w:val="none" w:sz="0" w:space="0" w:color="auto"/>
                <w:right w:val="none" w:sz="0" w:space="0" w:color="auto"/>
              </w:divBdr>
            </w:div>
            <w:div w:id="152795420">
              <w:marLeft w:val="0"/>
              <w:marRight w:val="0"/>
              <w:marTop w:val="0"/>
              <w:marBottom w:val="0"/>
              <w:divBdr>
                <w:top w:val="none" w:sz="0" w:space="0" w:color="auto"/>
                <w:left w:val="none" w:sz="0" w:space="0" w:color="auto"/>
                <w:bottom w:val="none" w:sz="0" w:space="0" w:color="auto"/>
                <w:right w:val="none" w:sz="0" w:space="0" w:color="auto"/>
              </w:divBdr>
            </w:div>
            <w:div w:id="1166945697">
              <w:marLeft w:val="0"/>
              <w:marRight w:val="0"/>
              <w:marTop w:val="0"/>
              <w:marBottom w:val="0"/>
              <w:divBdr>
                <w:top w:val="none" w:sz="0" w:space="0" w:color="auto"/>
                <w:left w:val="none" w:sz="0" w:space="0" w:color="auto"/>
                <w:bottom w:val="none" w:sz="0" w:space="0" w:color="auto"/>
                <w:right w:val="none" w:sz="0" w:space="0" w:color="auto"/>
              </w:divBdr>
            </w:div>
            <w:div w:id="9992852">
              <w:marLeft w:val="0"/>
              <w:marRight w:val="0"/>
              <w:marTop w:val="0"/>
              <w:marBottom w:val="0"/>
              <w:divBdr>
                <w:top w:val="none" w:sz="0" w:space="0" w:color="auto"/>
                <w:left w:val="none" w:sz="0" w:space="0" w:color="auto"/>
                <w:bottom w:val="none" w:sz="0" w:space="0" w:color="auto"/>
                <w:right w:val="none" w:sz="0" w:space="0" w:color="auto"/>
              </w:divBdr>
            </w:div>
            <w:div w:id="659818975">
              <w:marLeft w:val="0"/>
              <w:marRight w:val="0"/>
              <w:marTop w:val="0"/>
              <w:marBottom w:val="0"/>
              <w:divBdr>
                <w:top w:val="none" w:sz="0" w:space="0" w:color="auto"/>
                <w:left w:val="none" w:sz="0" w:space="0" w:color="auto"/>
                <w:bottom w:val="none" w:sz="0" w:space="0" w:color="auto"/>
                <w:right w:val="none" w:sz="0" w:space="0" w:color="auto"/>
              </w:divBdr>
            </w:div>
            <w:div w:id="1183131213">
              <w:marLeft w:val="0"/>
              <w:marRight w:val="0"/>
              <w:marTop w:val="0"/>
              <w:marBottom w:val="0"/>
              <w:divBdr>
                <w:top w:val="none" w:sz="0" w:space="0" w:color="auto"/>
                <w:left w:val="none" w:sz="0" w:space="0" w:color="auto"/>
                <w:bottom w:val="none" w:sz="0" w:space="0" w:color="auto"/>
                <w:right w:val="none" w:sz="0" w:space="0" w:color="auto"/>
              </w:divBdr>
            </w:div>
            <w:div w:id="1903247695">
              <w:marLeft w:val="0"/>
              <w:marRight w:val="0"/>
              <w:marTop w:val="0"/>
              <w:marBottom w:val="0"/>
              <w:divBdr>
                <w:top w:val="none" w:sz="0" w:space="0" w:color="auto"/>
                <w:left w:val="none" w:sz="0" w:space="0" w:color="auto"/>
                <w:bottom w:val="none" w:sz="0" w:space="0" w:color="auto"/>
                <w:right w:val="none" w:sz="0" w:space="0" w:color="auto"/>
              </w:divBdr>
            </w:div>
            <w:div w:id="1014994">
              <w:marLeft w:val="0"/>
              <w:marRight w:val="0"/>
              <w:marTop w:val="0"/>
              <w:marBottom w:val="0"/>
              <w:divBdr>
                <w:top w:val="none" w:sz="0" w:space="0" w:color="auto"/>
                <w:left w:val="none" w:sz="0" w:space="0" w:color="auto"/>
                <w:bottom w:val="none" w:sz="0" w:space="0" w:color="auto"/>
                <w:right w:val="none" w:sz="0" w:space="0" w:color="auto"/>
              </w:divBdr>
            </w:div>
            <w:div w:id="549657928">
              <w:marLeft w:val="0"/>
              <w:marRight w:val="0"/>
              <w:marTop w:val="0"/>
              <w:marBottom w:val="0"/>
              <w:divBdr>
                <w:top w:val="none" w:sz="0" w:space="0" w:color="auto"/>
                <w:left w:val="none" w:sz="0" w:space="0" w:color="auto"/>
                <w:bottom w:val="none" w:sz="0" w:space="0" w:color="auto"/>
                <w:right w:val="none" w:sz="0" w:space="0" w:color="auto"/>
              </w:divBdr>
            </w:div>
            <w:div w:id="1715037852">
              <w:marLeft w:val="0"/>
              <w:marRight w:val="0"/>
              <w:marTop w:val="0"/>
              <w:marBottom w:val="0"/>
              <w:divBdr>
                <w:top w:val="none" w:sz="0" w:space="0" w:color="auto"/>
                <w:left w:val="none" w:sz="0" w:space="0" w:color="auto"/>
                <w:bottom w:val="none" w:sz="0" w:space="0" w:color="auto"/>
                <w:right w:val="none" w:sz="0" w:space="0" w:color="auto"/>
              </w:divBdr>
            </w:div>
            <w:div w:id="88741948">
              <w:marLeft w:val="0"/>
              <w:marRight w:val="0"/>
              <w:marTop w:val="0"/>
              <w:marBottom w:val="0"/>
              <w:divBdr>
                <w:top w:val="none" w:sz="0" w:space="0" w:color="auto"/>
                <w:left w:val="none" w:sz="0" w:space="0" w:color="auto"/>
                <w:bottom w:val="none" w:sz="0" w:space="0" w:color="auto"/>
                <w:right w:val="none" w:sz="0" w:space="0" w:color="auto"/>
              </w:divBdr>
            </w:div>
            <w:div w:id="1378357676">
              <w:marLeft w:val="0"/>
              <w:marRight w:val="0"/>
              <w:marTop w:val="0"/>
              <w:marBottom w:val="0"/>
              <w:divBdr>
                <w:top w:val="none" w:sz="0" w:space="0" w:color="auto"/>
                <w:left w:val="none" w:sz="0" w:space="0" w:color="auto"/>
                <w:bottom w:val="none" w:sz="0" w:space="0" w:color="auto"/>
                <w:right w:val="none" w:sz="0" w:space="0" w:color="auto"/>
              </w:divBdr>
            </w:div>
            <w:div w:id="20410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01372">
      <w:bodyDiv w:val="1"/>
      <w:marLeft w:val="0"/>
      <w:marRight w:val="0"/>
      <w:marTop w:val="0"/>
      <w:marBottom w:val="0"/>
      <w:divBdr>
        <w:top w:val="none" w:sz="0" w:space="0" w:color="auto"/>
        <w:left w:val="none" w:sz="0" w:space="0" w:color="auto"/>
        <w:bottom w:val="none" w:sz="0" w:space="0" w:color="auto"/>
        <w:right w:val="none" w:sz="0" w:space="0" w:color="auto"/>
      </w:divBdr>
    </w:div>
    <w:div w:id="1016929740">
      <w:bodyDiv w:val="1"/>
      <w:marLeft w:val="0"/>
      <w:marRight w:val="0"/>
      <w:marTop w:val="0"/>
      <w:marBottom w:val="0"/>
      <w:divBdr>
        <w:top w:val="none" w:sz="0" w:space="0" w:color="auto"/>
        <w:left w:val="none" w:sz="0" w:space="0" w:color="auto"/>
        <w:bottom w:val="none" w:sz="0" w:space="0" w:color="auto"/>
        <w:right w:val="none" w:sz="0" w:space="0" w:color="auto"/>
      </w:divBdr>
      <w:divsChild>
        <w:div w:id="1412048500">
          <w:marLeft w:val="0"/>
          <w:marRight w:val="0"/>
          <w:marTop w:val="0"/>
          <w:marBottom w:val="0"/>
          <w:divBdr>
            <w:top w:val="none" w:sz="0" w:space="0" w:color="auto"/>
            <w:left w:val="none" w:sz="0" w:space="0" w:color="auto"/>
            <w:bottom w:val="none" w:sz="0" w:space="0" w:color="auto"/>
            <w:right w:val="none" w:sz="0" w:space="0" w:color="auto"/>
          </w:divBdr>
        </w:div>
        <w:div w:id="1524706166">
          <w:marLeft w:val="0"/>
          <w:marRight w:val="0"/>
          <w:marTop w:val="0"/>
          <w:marBottom w:val="0"/>
          <w:divBdr>
            <w:top w:val="none" w:sz="0" w:space="0" w:color="auto"/>
            <w:left w:val="none" w:sz="0" w:space="0" w:color="auto"/>
            <w:bottom w:val="none" w:sz="0" w:space="0" w:color="auto"/>
            <w:right w:val="none" w:sz="0" w:space="0" w:color="auto"/>
          </w:divBdr>
        </w:div>
      </w:divsChild>
    </w:div>
    <w:div w:id="1046105250">
      <w:bodyDiv w:val="1"/>
      <w:marLeft w:val="0"/>
      <w:marRight w:val="0"/>
      <w:marTop w:val="0"/>
      <w:marBottom w:val="0"/>
      <w:divBdr>
        <w:top w:val="none" w:sz="0" w:space="0" w:color="auto"/>
        <w:left w:val="none" w:sz="0" w:space="0" w:color="auto"/>
        <w:bottom w:val="none" w:sz="0" w:space="0" w:color="auto"/>
        <w:right w:val="none" w:sz="0" w:space="0" w:color="auto"/>
      </w:divBdr>
    </w:div>
    <w:div w:id="1093208464">
      <w:bodyDiv w:val="1"/>
      <w:marLeft w:val="0"/>
      <w:marRight w:val="0"/>
      <w:marTop w:val="0"/>
      <w:marBottom w:val="0"/>
      <w:divBdr>
        <w:top w:val="none" w:sz="0" w:space="0" w:color="auto"/>
        <w:left w:val="none" w:sz="0" w:space="0" w:color="auto"/>
        <w:bottom w:val="none" w:sz="0" w:space="0" w:color="auto"/>
        <w:right w:val="none" w:sz="0" w:space="0" w:color="auto"/>
      </w:divBdr>
      <w:divsChild>
        <w:div w:id="677465982">
          <w:marLeft w:val="0"/>
          <w:marRight w:val="0"/>
          <w:marTop w:val="0"/>
          <w:marBottom w:val="0"/>
          <w:divBdr>
            <w:top w:val="none" w:sz="0" w:space="0" w:color="auto"/>
            <w:left w:val="none" w:sz="0" w:space="0" w:color="auto"/>
            <w:bottom w:val="none" w:sz="0" w:space="0" w:color="auto"/>
            <w:right w:val="none" w:sz="0" w:space="0" w:color="auto"/>
          </w:divBdr>
        </w:div>
        <w:div w:id="1382248817">
          <w:marLeft w:val="0"/>
          <w:marRight w:val="0"/>
          <w:marTop w:val="0"/>
          <w:marBottom w:val="0"/>
          <w:divBdr>
            <w:top w:val="none" w:sz="0" w:space="0" w:color="auto"/>
            <w:left w:val="none" w:sz="0" w:space="0" w:color="auto"/>
            <w:bottom w:val="none" w:sz="0" w:space="0" w:color="auto"/>
            <w:right w:val="none" w:sz="0" w:space="0" w:color="auto"/>
          </w:divBdr>
        </w:div>
      </w:divsChild>
    </w:div>
    <w:div w:id="1104811309">
      <w:bodyDiv w:val="1"/>
      <w:marLeft w:val="0"/>
      <w:marRight w:val="0"/>
      <w:marTop w:val="0"/>
      <w:marBottom w:val="0"/>
      <w:divBdr>
        <w:top w:val="none" w:sz="0" w:space="0" w:color="auto"/>
        <w:left w:val="none" w:sz="0" w:space="0" w:color="auto"/>
        <w:bottom w:val="none" w:sz="0" w:space="0" w:color="auto"/>
        <w:right w:val="none" w:sz="0" w:space="0" w:color="auto"/>
      </w:divBdr>
    </w:div>
    <w:div w:id="1111969010">
      <w:bodyDiv w:val="1"/>
      <w:marLeft w:val="0"/>
      <w:marRight w:val="0"/>
      <w:marTop w:val="0"/>
      <w:marBottom w:val="0"/>
      <w:divBdr>
        <w:top w:val="none" w:sz="0" w:space="0" w:color="auto"/>
        <w:left w:val="none" w:sz="0" w:space="0" w:color="auto"/>
        <w:bottom w:val="none" w:sz="0" w:space="0" w:color="auto"/>
        <w:right w:val="none" w:sz="0" w:space="0" w:color="auto"/>
      </w:divBdr>
    </w:div>
    <w:div w:id="1116678905">
      <w:bodyDiv w:val="1"/>
      <w:marLeft w:val="0"/>
      <w:marRight w:val="0"/>
      <w:marTop w:val="0"/>
      <w:marBottom w:val="0"/>
      <w:divBdr>
        <w:top w:val="none" w:sz="0" w:space="0" w:color="auto"/>
        <w:left w:val="none" w:sz="0" w:space="0" w:color="auto"/>
        <w:bottom w:val="none" w:sz="0" w:space="0" w:color="auto"/>
        <w:right w:val="none" w:sz="0" w:space="0" w:color="auto"/>
      </w:divBdr>
    </w:div>
    <w:div w:id="1117918104">
      <w:bodyDiv w:val="1"/>
      <w:marLeft w:val="0"/>
      <w:marRight w:val="0"/>
      <w:marTop w:val="0"/>
      <w:marBottom w:val="0"/>
      <w:divBdr>
        <w:top w:val="none" w:sz="0" w:space="0" w:color="auto"/>
        <w:left w:val="none" w:sz="0" w:space="0" w:color="auto"/>
        <w:bottom w:val="none" w:sz="0" w:space="0" w:color="auto"/>
        <w:right w:val="none" w:sz="0" w:space="0" w:color="auto"/>
      </w:divBdr>
      <w:divsChild>
        <w:div w:id="141970732">
          <w:marLeft w:val="0"/>
          <w:marRight w:val="0"/>
          <w:marTop w:val="0"/>
          <w:marBottom w:val="0"/>
          <w:divBdr>
            <w:top w:val="none" w:sz="0" w:space="0" w:color="auto"/>
            <w:left w:val="none" w:sz="0" w:space="0" w:color="auto"/>
            <w:bottom w:val="none" w:sz="0" w:space="0" w:color="auto"/>
            <w:right w:val="none" w:sz="0" w:space="0" w:color="auto"/>
          </w:divBdr>
        </w:div>
        <w:div w:id="714432061">
          <w:marLeft w:val="0"/>
          <w:marRight w:val="0"/>
          <w:marTop w:val="0"/>
          <w:marBottom w:val="0"/>
          <w:divBdr>
            <w:top w:val="none" w:sz="0" w:space="0" w:color="auto"/>
            <w:left w:val="none" w:sz="0" w:space="0" w:color="auto"/>
            <w:bottom w:val="none" w:sz="0" w:space="0" w:color="auto"/>
            <w:right w:val="none" w:sz="0" w:space="0" w:color="auto"/>
          </w:divBdr>
        </w:div>
        <w:div w:id="826018467">
          <w:marLeft w:val="0"/>
          <w:marRight w:val="0"/>
          <w:marTop w:val="0"/>
          <w:marBottom w:val="0"/>
          <w:divBdr>
            <w:top w:val="none" w:sz="0" w:space="0" w:color="auto"/>
            <w:left w:val="none" w:sz="0" w:space="0" w:color="auto"/>
            <w:bottom w:val="none" w:sz="0" w:space="0" w:color="auto"/>
            <w:right w:val="none" w:sz="0" w:space="0" w:color="auto"/>
          </w:divBdr>
        </w:div>
        <w:div w:id="988754884">
          <w:marLeft w:val="0"/>
          <w:marRight w:val="0"/>
          <w:marTop w:val="0"/>
          <w:marBottom w:val="0"/>
          <w:divBdr>
            <w:top w:val="none" w:sz="0" w:space="0" w:color="auto"/>
            <w:left w:val="none" w:sz="0" w:space="0" w:color="auto"/>
            <w:bottom w:val="none" w:sz="0" w:space="0" w:color="auto"/>
            <w:right w:val="none" w:sz="0" w:space="0" w:color="auto"/>
          </w:divBdr>
        </w:div>
        <w:div w:id="1813403434">
          <w:marLeft w:val="0"/>
          <w:marRight w:val="0"/>
          <w:marTop w:val="0"/>
          <w:marBottom w:val="0"/>
          <w:divBdr>
            <w:top w:val="none" w:sz="0" w:space="0" w:color="auto"/>
            <w:left w:val="none" w:sz="0" w:space="0" w:color="auto"/>
            <w:bottom w:val="none" w:sz="0" w:space="0" w:color="auto"/>
            <w:right w:val="none" w:sz="0" w:space="0" w:color="auto"/>
          </w:divBdr>
        </w:div>
        <w:div w:id="1958636096">
          <w:marLeft w:val="0"/>
          <w:marRight w:val="0"/>
          <w:marTop w:val="0"/>
          <w:marBottom w:val="0"/>
          <w:divBdr>
            <w:top w:val="none" w:sz="0" w:space="0" w:color="auto"/>
            <w:left w:val="none" w:sz="0" w:space="0" w:color="auto"/>
            <w:bottom w:val="none" w:sz="0" w:space="0" w:color="auto"/>
            <w:right w:val="none" w:sz="0" w:space="0" w:color="auto"/>
          </w:divBdr>
        </w:div>
      </w:divsChild>
    </w:div>
    <w:div w:id="1126000643">
      <w:bodyDiv w:val="1"/>
      <w:marLeft w:val="0"/>
      <w:marRight w:val="0"/>
      <w:marTop w:val="0"/>
      <w:marBottom w:val="0"/>
      <w:divBdr>
        <w:top w:val="none" w:sz="0" w:space="0" w:color="auto"/>
        <w:left w:val="none" w:sz="0" w:space="0" w:color="auto"/>
        <w:bottom w:val="none" w:sz="0" w:space="0" w:color="auto"/>
        <w:right w:val="none" w:sz="0" w:space="0" w:color="auto"/>
      </w:divBdr>
    </w:div>
    <w:div w:id="1132793136">
      <w:bodyDiv w:val="1"/>
      <w:marLeft w:val="0"/>
      <w:marRight w:val="0"/>
      <w:marTop w:val="0"/>
      <w:marBottom w:val="0"/>
      <w:divBdr>
        <w:top w:val="none" w:sz="0" w:space="0" w:color="auto"/>
        <w:left w:val="none" w:sz="0" w:space="0" w:color="auto"/>
        <w:bottom w:val="none" w:sz="0" w:space="0" w:color="auto"/>
        <w:right w:val="none" w:sz="0" w:space="0" w:color="auto"/>
      </w:divBdr>
    </w:div>
    <w:div w:id="1235966984">
      <w:bodyDiv w:val="1"/>
      <w:marLeft w:val="0"/>
      <w:marRight w:val="0"/>
      <w:marTop w:val="0"/>
      <w:marBottom w:val="0"/>
      <w:divBdr>
        <w:top w:val="none" w:sz="0" w:space="0" w:color="auto"/>
        <w:left w:val="none" w:sz="0" w:space="0" w:color="auto"/>
        <w:bottom w:val="none" w:sz="0" w:space="0" w:color="auto"/>
        <w:right w:val="none" w:sz="0" w:space="0" w:color="auto"/>
      </w:divBdr>
    </w:div>
    <w:div w:id="1240596819">
      <w:bodyDiv w:val="1"/>
      <w:marLeft w:val="0"/>
      <w:marRight w:val="0"/>
      <w:marTop w:val="0"/>
      <w:marBottom w:val="0"/>
      <w:divBdr>
        <w:top w:val="none" w:sz="0" w:space="0" w:color="auto"/>
        <w:left w:val="none" w:sz="0" w:space="0" w:color="auto"/>
        <w:bottom w:val="none" w:sz="0" w:space="0" w:color="auto"/>
        <w:right w:val="none" w:sz="0" w:space="0" w:color="auto"/>
      </w:divBdr>
    </w:div>
    <w:div w:id="1244098040">
      <w:bodyDiv w:val="1"/>
      <w:marLeft w:val="0"/>
      <w:marRight w:val="0"/>
      <w:marTop w:val="0"/>
      <w:marBottom w:val="0"/>
      <w:divBdr>
        <w:top w:val="none" w:sz="0" w:space="0" w:color="auto"/>
        <w:left w:val="none" w:sz="0" w:space="0" w:color="auto"/>
        <w:bottom w:val="none" w:sz="0" w:space="0" w:color="auto"/>
        <w:right w:val="none" w:sz="0" w:space="0" w:color="auto"/>
      </w:divBdr>
    </w:div>
    <w:div w:id="1252087239">
      <w:bodyDiv w:val="1"/>
      <w:marLeft w:val="0"/>
      <w:marRight w:val="0"/>
      <w:marTop w:val="0"/>
      <w:marBottom w:val="0"/>
      <w:divBdr>
        <w:top w:val="none" w:sz="0" w:space="0" w:color="auto"/>
        <w:left w:val="none" w:sz="0" w:space="0" w:color="auto"/>
        <w:bottom w:val="none" w:sz="0" w:space="0" w:color="auto"/>
        <w:right w:val="none" w:sz="0" w:space="0" w:color="auto"/>
      </w:divBdr>
    </w:div>
    <w:div w:id="1257250838">
      <w:bodyDiv w:val="1"/>
      <w:marLeft w:val="0"/>
      <w:marRight w:val="0"/>
      <w:marTop w:val="0"/>
      <w:marBottom w:val="0"/>
      <w:divBdr>
        <w:top w:val="none" w:sz="0" w:space="0" w:color="auto"/>
        <w:left w:val="none" w:sz="0" w:space="0" w:color="auto"/>
        <w:bottom w:val="none" w:sz="0" w:space="0" w:color="auto"/>
        <w:right w:val="none" w:sz="0" w:space="0" w:color="auto"/>
      </w:divBdr>
    </w:div>
    <w:div w:id="1264729117">
      <w:bodyDiv w:val="1"/>
      <w:marLeft w:val="0"/>
      <w:marRight w:val="0"/>
      <w:marTop w:val="0"/>
      <w:marBottom w:val="0"/>
      <w:divBdr>
        <w:top w:val="none" w:sz="0" w:space="0" w:color="auto"/>
        <w:left w:val="none" w:sz="0" w:space="0" w:color="auto"/>
        <w:bottom w:val="none" w:sz="0" w:space="0" w:color="auto"/>
        <w:right w:val="none" w:sz="0" w:space="0" w:color="auto"/>
      </w:divBdr>
    </w:div>
    <w:div w:id="1291518020">
      <w:bodyDiv w:val="1"/>
      <w:marLeft w:val="0"/>
      <w:marRight w:val="0"/>
      <w:marTop w:val="0"/>
      <w:marBottom w:val="0"/>
      <w:divBdr>
        <w:top w:val="none" w:sz="0" w:space="0" w:color="auto"/>
        <w:left w:val="none" w:sz="0" w:space="0" w:color="auto"/>
        <w:bottom w:val="none" w:sz="0" w:space="0" w:color="auto"/>
        <w:right w:val="none" w:sz="0" w:space="0" w:color="auto"/>
      </w:divBdr>
      <w:divsChild>
        <w:div w:id="43143037">
          <w:marLeft w:val="0"/>
          <w:marRight w:val="0"/>
          <w:marTop w:val="0"/>
          <w:marBottom w:val="300"/>
          <w:divBdr>
            <w:top w:val="none" w:sz="0" w:space="0" w:color="auto"/>
            <w:left w:val="none" w:sz="0" w:space="0" w:color="auto"/>
            <w:bottom w:val="none" w:sz="0" w:space="0" w:color="auto"/>
            <w:right w:val="none" w:sz="0" w:space="0" w:color="auto"/>
          </w:divBdr>
        </w:div>
        <w:div w:id="217324591">
          <w:marLeft w:val="0"/>
          <w:marRight w:val="0"/>
          <w:marTop w:val="0"/>
          <w:marBottom w:val="525"/>
          <w:divBdr>
            <w:top w:val="none" w:sz="0" w:space="0" w:color="auto"/>
            <w:left w:val="none" w:sz="0" w:space="0" w:color="auto"/>
            <w:bottom w:val="none" w:sz="0" w:space="0" w:color="auto"/>
            <w:right w:val="none" w:sz="0" w:space="0" w:color="auto"/>
          </w:divBdr>
        </w:div>
      </w:divsChild>
    </w:div>
    <w:div w:id="1294599608">
      <w:bodyDiv w:val="1"/>
      <w:marLeft w:val="0"/>
      <w:marRight w:val="0"/>
      <w:marTop w:val="0"/>
      <w:marBottom w:val="0"/>
      <w:divBdr>
        <w:top w:val="none" w:sz="0" w:space="0" w:color="auto"/>
        <w:left w:val="none" w:sz="0" w:space="0" w:color="auto"/>
        <w:bottom w:val="none" w:sz="0" w:space="0" w:color="auto"/>
        <w:right w:val="none" w:sz="0" w:space="0" w:color="auto"/>
      </w:divBdr>
      <w:divsChild>
        <w:div w:id="1589995">
          <w:marLeft w:val="0"/>
          <w:marRight w:val="0"/>
          <w:marTop w:val="0"/>
          <w:marBottom w:val="0"/>
          <w:divBdr>
            <w:top w:val="none" w:sz="0" w:space="0" w:color="auto"/>
            <w:left w:val="none" w:sz="0" w:space="0" w:color="auto"/>
            <w:bottom w:val="none" w:sz="0" w:space="0" w:color="auto"/>
            <w:right w:val="none" w:sz="0" w:space="0" w:color="auto"/>
          </w:divBdr>
        </w:div>
        <w:div w:id="1409887362">
          <w:marLeft w:val="0"/>
          <w:marRight w:val="0"/>
          <w:marTop w:val="0"/>
          <w:marBottom w:val="0"/>
          <w:divBdr>
            <w:top w:val="none" w:sz="0" w:space="0" w:color="auto"/>
            <w:left w:val="none" w:sz="0" w:space="0" w:color="auto"/>
            <w:bottom w:val="none" w:sz="0" w:space="0" w:color="auto"/>
            <w:right w:val="none" w:sz="0" w:space="0" w:color="auto"/>
          </w:divBdr>
        </w:div>
        <w:div w:id="2118331702">
          <w:marLeft w:val="0"/>
          <w:marRight w:val="0"/>
          <w:marTop w:val="0"/>
          <w:marBottom w:val="0"/>
          <w:divBdr>
            <w:top w:val="none" w:sz="0" w:space="0" w:color="auto"/>
            <w:left w:val="none" w:sz="0" w:space="0" w:color="auto"/>
            <w:bottom w:val="none" w:sz="0" w:space="0" w:color="auto"/>
            <w:right w:val="none" w:sz="0" w:space="0" w:color="auto"/>
          </w:divBdr>
        </w:div>
      </w:divsChild>
    </w:div>
    <w:div w:id="1320110669">
      <w:bodyDiv w:val="1"/>
      <w:marLeft w:val="0"/>
      <w:marRight w:val="0"/>
      <w:marTop w:val="0"/>
      <w:marBottom w:val="0"/>
      <w:divBdr>
        <w:top w:val="none" w:sz="0" w:space="0" w:color="auto"/>
        <w:left w:val="none" w:sz="0" w:space="0" w:color="auto"/>
        <w:bottom w:val="none" w:sz="0" w:space="0" w:color="auto"/>
        <w:right w:val="none" w:sz="0" w:space="0" w:color="auto"/>
      </w:divBdr>
      <w:divsChild>
        <w:div w:id="1401750827">
          <w:marLeft w:val="0"/>
          <w:marRight w:val="0"/>
          <w:marTop w:val="0"/>
          <w:marBottom w:val="0"/>
          <w:divBdr>
            <w:top w:val="none" w:sz="0" w:space="0" w:color="auto"/>
            <w:left w:val="none" w:sz="0" w:space="0" w:color="auto"/>
            <w:bottom w:val="none" w:sz="0" w:space="0" w:color="auto"/>
            <w:right w:val="none" w:sz="0" w:space="0" w:color="auto"/>
          </w:divBdr>
          <w:divsChild>
            <w:div w:id="1563983266">
              <w:marLeft w:val="0"/>
              <w:marRight w:val="0"/>
              <w:marTop w:val="0"/>
              <w:marBottom w:val="0"/>
              <w:divBdr>
                <w:top w:val="none" w:sz="0" w:space="0" w:color="auto"/>
                <w:left w:val="none" w:sz="0" w:space="0" w:color="auto"/>
                <w:bottom w:val="none" w:sz="0" w:space="0" w:color="auto"/>
                <w:right w:val="none" w:sz="0" w:space="0" w:color="auto"/>
              </w:divBdr>
              <w:divsChild>
                <w:div w:id="778331339">
                  <w:marLeft w:val="0"/>
                  <w:marRight w:val="0"/>
                  <w:marTop w:val="0"/>
                  <w:marBottom w:val="0"/>
                  <w:divBdr>
                    <w:top w:val="none" w:sz="0" w:space="0" w:color="auto"/>
                    <w:left w:val="none" w:sz="0" w:space="0" w:color="auto"/>
                    <w:bottom w:val="none" w:sz="0" w:space="0" w:color="auto"/>
                    <w:right w:val="none" w:sz="0" w:space="0" w:color="auto"/>
                  </w:divBdr>
                  <w:divsChild>
                    <w:div w:id="996542409">
                      <w:marLeft w:val="0"/>
                      <w:marRight w:val="0"/>
                      <w:marTop w:val="0"/>
                      <w:marBottom w:val="0"/>
                      <w:divBdr>
                        <w:top w:val="none" w:sz="0" w:space="0" w:color="auto"/>
                        <w:left w:val="none" w:sz="0" w:space="0" w:color="auto"/>
                        <w:bottom w:val="none" w:sz="0" w:space="0" w:color="auto"/>
                        <w:right w:val="none" w:sz="0" w:space="0" w:color="auto"/>
                      </w:divBdr>
                      <w:divsChild>
                        <w:div w:id="1372920672">
                          <w:marLeft w:val="0"/>
                          <w:marRight w:val="0"/>
                          <w:marTop w:val="0"/>
                          <w:marBottom w:val="0"/>
                          <w:divBdr>
                            <w:top w:val="none" w:sz="0" w:space="0" w:color="auto"/>
                            <w:left w:val="none" w:sz="0" w:space="0" w:color="auto"/>
                            <w:bottom w:val="none" w:sz="0" w:space="0" w:color="auto"/>
                            <w:right w:val="none" w:sz="0" w:space="0" w:color="auto"/>
                          </w:divBdr>
                          <w:divsChild>
                            <w:div w:id="204635673">
                              <w:marLeft w:val="0"/>
                              <w:marRight w:val="0"/>
                              <w:marTop w:val="0"/>
                              <w:marBottom w:val="0"/>
                              <w:divBdr>
                                <w:top w:val="none" w:sz="0" w:space="0" w:color="auto"/>
                                <w:left w:val="none" w:sz="0" w:space="0" w:color="auto"/>
                                <w:bottom w:val="none" w:sz="0" w:space="0" w:color="auto"/>
                                <w:right w:val="none" w:sz="0" w:space="0" w:color="auto"/>
                              </w:divBdr>
                            </w:div>
                            <w:div w:id="376009218">
                              <w:marLeft w:val="0"/>
                              <w:marRight w:val="0"/>
                              <w:marTop w:val="0"/>
                              <w:marBottom w:val="0"/>
                              <w:divBdr>
                                <w:top w:val="none" w:sz="0" w:space="0" w:color="auto"/>
                                <w:left w:val="none" w:sz="0" w:space="0" w:color="auto"/>
                                <w:bottom w:val="none" w:sz="0" w:space="0" w:color="auto"/>
                                <w:right w:val="none" w:sz="0" w:space="0" w:color="auto"/>
                              </w:divBdr>
                            </w:div>
                            <w:div w:id="571699480">
                              <w:marLeft w:val="0"/>
                              <w:marRight w:val="0"/>
                              <w:marTop w:val="0"/>
                              <w:marBottom w:val="0"/>
                              <w:divBdr>
                                <w:top w:val="none" w:sz="0" w:space="0" w:color="auto"/>
                                <w:left w:val="none" w:sz="0" w:space="0" w:color="auto"/>
                                <w:bottom w:val="none" w:sz="0" w:space="0" w:color="auto"/>
                                <w:right w:val="none" w:sz="0" w:space="0" w:color="auto"/>
                              </w:divBdr>
                            </w:div>
                            <w:div w:id="1144393716">
                              <w:marLeft w:val="0"/>
                              <w:marRight w:val="0"/>
                              <w:marTop w:val="0"/>
                              <w:marBottom w:val="0"/>
                              <w:divBdr>
                                <w:top w:val="none" w:sz="0" w:space="0" w:color="auto"/>
                                <w:left w:val="none" w:sz="0" w:space="0" w:color="auto"/>
                                <w:bottom w:val="none" w:sz="0" w:space="0" w:color="auto"/>
                                <w:right w:val="none" w:sz="0" w:space="0" w:color="auto"/>
                              </w:divBdr>
                            </w:div>
                            <w:div w:id="1196695807">
                              <w:marLeft w:val="0"/>
                              <w:marRight w:val="0"/>
                              <w:marTop w:val="0"/>
                              <w:marBottom w:val="0"/>
                              <w:divBdr>
                                <w:top w:val="none" w:sz="0" w:space="0" w:color="auto"/>
                                <w:left w:val="none" w:sz="0" w:space="0" w:color="auto"/>
                                <w:bottom w:val="none" w:sz="0" w:space="0" w:color="auto"/>
                                <w:right w:val="none" w:sz="0" w:space="0" w:color="auto"/>
                              </w:divBdr>
                            </w:div>
                            <w:div w:id="1450969711">
                              <w:marLeft w:val="0"/>
                              <w:marRight w:val="0"/>
                              <w:marTop w:val="0"/>
                              <w:marBottom w:val="0"/>
                              <w:divBdr>
                                <w:top w:val="none" w:sz="0" w:space="0" w:color="auto"/>
                                <w:left w:val="none" w:sz="0" w:space="0" w:color="auto"/>
                                <w:bottom w:val="none" w:sz="0" w:space="0" w:color="auto"/>
                                <w:right w:val="none" w:sz="0" w:space="0" w:color="auto"/>
                              </w:divBdr>
                            </w:div>
                            <w:div w:id="1626891011">
                              <w:marLeft w:val="0"/>
                              <w:marRight w:val="0"/>
                              <w:marTop w:val="0"/>
                              <w:marBottom w:val="0"/>
                              <w:divBdr>
                                <w:top w:val="none" w:sz="0" w:space="0" w:color="auto"/>
                                <w:left w:val="none" w:sz="0" w:space="0" w:color="auto"/>
                                <w:bottom w:val="none" w:sz="0" w:space="0" w:color="auto"/>
                                <w:right w:val="none" w:sz="0" w:space="0" w:color="auto"/>
                              </w:divBdr>
                            </w:div>
                            <w:div w:id="1875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408462">
      <w:bodyDiv w:val="1"/>
      <w:marLeft w:val="0"/>
      <w:marRight w:val="0"/>
      <w:marTop w:val="0"/>
      <w:marBottom w:val="0"/>
      <w:divBdr>
        <w:top w:val="none" w:sz="0" w:space="0" w:color="auto"/>
        <w:left w:val="none" w:sz="0" w:space="0" w:color="auto"/>
        <w:bottom w:val="none" w:sz="0" w:space="0" w:color="auto"/>
        <w:right w:val="none" w:sz="0" w:space="0" w:color="auto"/>
      </w:divBdr>
    </w:div>
    <w:div w:id="1363242367">
      <w:bodyDiv w:val="1"/>
      <w:marLeft w:val="0"/>
      <w:marRight w:val="0"/>
      <w:marTop w:val="0"/>
      <w:marBottom w:val="0"/>
      <w:divBdr>
        <w:top w:val="none" w:sz="0" w:space="0" w:color="auto"/>
        <w:left w:val="none" w:sz="0" w:space="0" w:color="auto"/>
        <w:bottom w:val="none" w:sz="0" w:space="0" w:color="auto"/>
        <w:right w:val="none" w:sz="0" w:space="0" w:color="auto"/>
      </w:divBdr>
    </w:div>
    <w:div w:id="1369256439">
      <w:bodyDiv w:val="1"/>
      <w:marLeft w:val="0"/>
      <w:marRight w:val="0"/>
      <w:marTop w:val="0"/>
      <w:marBottom w:val="0"/>
      <w:divBdr>
        <w:top w:val="none" w:sz="0" w:space="0" w:color="auto"/>
        <w:left w:val="none" w:sz="0" w:space="0" w:color="auto"/>
        <w:bottom w:val="none" w:sz="0" w:space="0" w:color="auto"/>
        <w:right w:val="none" w:sz="0" w:space="0" w:color="auto"/>
      </w:divBdr>
    </w:div>
    <w:div w:id="1404180346">
      <w:bodyDiv w:val="1"/>
      <w:marLeft w:val="0"/>
      <w:marRight w:val="0"/>
      <w:marTop w:val="0"/>
      <w:marBottom w:val="0"/>
      <w:divBdr>
        <w:top w:val="none" w:sz="0" w:space="0" w:color="auto"/>
        <w:left w:val="none" w:sz="0" w:space="0" w:color="auto"/>
        <w:bottom w:val="none" w:sz="0" w:space="0" w:color="auto"/>
        <w:right w:val="none" w:sz="0" w:space="0" w:color="auto"/>
      </w:divBdr>
      <w:divsChild>
        <w:div w:id="179707739">
          <w:marLeft w:val="0"/>
          <w:marRight w:val="0"/>
          <w:marTop w:val="0"/>
          <w:marBottom w:val="0"/>
          <w:divBdr>
            <w:top w:val="none" w:sz="0" w:space="0" w:color="auto"/>
            <w:left w:val="none" w:sz="0" w:space="0" w:color="auto"/>
            <w:bottom w:val="none" w:sz="0" w:space="0" w:color="auto"/>
            <w:right w:val="none" w:sz="0" w:space="0" w:color="auto"/>
          </w:divBdr>
        </w:div>
        <w:div w:id="373434067">
          <w:marLeft w:val="0"/>
          <w:marRight w:val="0"/>
          <w:marTop w:val="0"/>
          <w:marBottom w:val="0"/>
          <w:divBdr>
            <w:top w:val="none" w:sz="0" w:space="0" w:color="auto"/>
            <w:left w:val="none" w:sz="0" w:space="0" w:color="auto"/>
            <w:bottom w:val="none" w:sz="0" w:space="0" w:color="auto"/>
            <w:right w:val="none" w:sz="0" w:space="0" w:color="auto"/>
          </w:divBdr>
          <w:divsChild>
            <w:div w:id="14232697">
              <w:marLeft w:val="0"/>
              <w:marRight w:val="0"/>
              <w:marTop w:val="0"/>
              <w:marBottom w:val="0"/>
              <w:divBdr>
                <w:top w:val="none" w:sz="0" w:space="0" w:color="auto"/>
                <w:left w:val="none" w:sz="0" w:space="0" w:color="auto"/>
                <w:bottom w:val="none" w:sz="0" w:space="0" w:color="auto"/>
                <w:right w:val="none" w:sz="0" w:space="0" w:color="auto"/>
              </w:divBdr>
            </w:div>
            <w:div w:id="897474352">
              <w:marLeft w:val="0"/>
              <w:marRight w:val="0"/>
              <w:marTop w:val="0"/>
              <w:marBottom w:val="0"/>
              <w:divBdr>
                <w:top w:val="none" w:sz="0" w:space="0" w:color="auto"/>
                <w:left w:val="none" w:sz="0" w:space="0" w:color="auto"/>
                <w:bottom w:val="none" w:sz="0" w:space="0" w:color="auto"/>
                <w:right w:val="none" w:sz="0" w:space="0" w:color="auto"/>
              </w:divBdr>
            </w:div>
            <w:div w:id="989290848">
              <w:marLeft w:val="0"/>
              <w:marRight w:val="0"/>
              <w:marTop w:val="0"/>
              <w:marBottom w:val="0"/>
              <w:divBdr>
                <w:top w:val="none" w:sz="0" w:space="0" w:color="auto"/>
                <w:left w:val="none" w:sz="0" w:space="0" w:color="auto"/>
                <w:bottom w:val="none" w:sz="0" w:space="0" w:color="auto"/>
                <w:right w:val="none" w:sz="0" w:space="0" w:color="auto"/>
              </w:divBdr>
            </w:div>
            <w:div w:id="1253123087">
              <w:marLeft w:val="0"/>
              <w:marRight w:val="0"/>
              <w:marTop w:val="0"/>
              <w:marBottom w:val="0"/>
              <w:divBdr>
                <w:top w:val="none" w:sz="0" w:space="0" w:color="auto"/>
                <w:left w:val="none" w:sz="0" w:space="0" w:color="auto"/>
                <w:bottom w:val="none" w:sz="0" w:space="0" w:color="auto"/>
                <w:right w:val="none" w:sz="0" w:space="0" w:color="auto"/>
              </w:divBdr>
            </w:div>
            <w:div w:id="1308973441">
              <w:marLeft w:val="0"/>
              <w:marRight w:val="0"/>
              <w:marTop w:val="0"/>
              <w:marBottom w:val="0"/>
              <w:divBdr>
                <w:top w:val="none" w:sz="0" w:space="0" w:color="auto"/>
                <w:left w:val="none" w:sz="0" w:space="0" w:color="auto"/>
                <w:bottom w:val="none" w:sz="0" w:space="0" w:color="auto"/>
                <w:right w:val="none" w:sz="0" w:space="0" w:color="auto"/>
              </w:divBdr>
            </w:div>
            <w:div w:id="1313483497">
              <w:marLeft w:val="0"/>
              <w:marRight w:val="0"/>
              <w:marTop w:val="0"/>
              <w:marBottom w:val="0"/>
              <w:divBdr>
                <w:top w:val="none" w:sz="0" w:space="0" w:color="auto"/>
                <w:left w:val="none" w:sz="0" w:space="0" w:color="auto"/>
                <w:bottom w:val="none" w:sz="0" w:space="0" w:color="auto"/>
                <w:right w:val="none" w:sz="0" w:space="0" w:color="auto"/>
              </w:divBdr>
            </w:div>
          </w:divsChild>
        </w:div>
        <w:div w:id="646278058">
          <w:marLeft w:val="0"/>
          <w:marRight w:val="0"/>
          <w:marTop w:val="0"/>
          <w:marBottom w:val="0"/>
          <w:divBdr>
            <w:top w:val="none" w:sz="0" w:space="0" w:color="auto"/>
            <w:left w:val="none" w:sz="0" w:space="0" w:color="auto"/>
            <w:bottom w:val="none" w:sz="0" w:space="0" w:color="auto"/>
            <w:right w:val="none" w:sz="0" w:space="0" w:color="auto"/>
          </w:divBdr>
        </w:div>
        <w:div w:id="1028801166">
          <w:marLeft w:val="0"/>
          <w:marRight w:val="0"/>
          <w:marTop w:val="0"/>
          <w:marBottom w:val="0"/>
          <w:divBdr>
            <w:top w:val="none" w:sz="0" w:space="0" w:color="auto"/>
            <w:left w:val="none" w:sz="0" w:space="0" w:color="auto"/>
            <w:bottom w:val="none" w:sz="0" w:space="0" w:color="auto"/>
            <w:right w:val="none" w:sz="0" w:space="0" w:color="auto"/>
          </w:divBdr>
          <w:divsChild>
            <w:div w:id="1260262760">
              <w:marLeft w:val="0"/>
              <w:marRight w:val="0"/>
              <w:marTop w:val="0"/>
              <w:marBottom w:val="0"/>
              <w:divBdr>
                <w:top w:val="none" w:sz="0" w:space="0" w:color="auto"/>
                <w:left w:val="none" w:sz="0" w:space="0" w:color="auto"/>
                <w:bottom w:val="none" w:sz="0" w:space="0" w:color="auto"/>
                <w:right w:val="none" w:sz="0" w:space="0" w:color="auto"/>
              </w:divBdr>
            </w:div>
          </w:divsChild>
        </w:div>
        <w:div w:id="1109084613">
          <w:marLeft w:val="0"/>
          <w:marRight w:val="0"/>
          <w:marTop w:val="0"/>
          <w:marBottom w:val="0"/>
          <w:divBdr>
            <w:top w:val="none" w:sz="0" w:space="0" w:color="auto"/>
            <w:left w:val="none" w:sz="0" w:space="0" w:color="auto"/>
            <w:bottom w:val="none" w:sz="0" w:space="0" w:color="auto"/>
            <w:right w:val="none" w:sz="0" w:space="0" w:color="auto"/>
          </w:divBdr>
        </w:div>
        <w:div w:id="1403795294">
          <w:marLeft w:val="0"/>
          <w:marRight w:val="0"/>
          <w:marTop w:val="0"/>
          <w:marBottom w:val="0"/>
          <w:divBdr>
            <w:top w:val="none" w:sz="0" w:space="0" w:color="auto"/>
            <w:left w:val="none" w:sz="0" w:space="0" w:color="auto"/>
            <w:bottom w:val="none" w:sz="0" w:space="0" w:color="auto"/>
            <w:right w:val="none" w:sz="0" w:space="0" w:color="auto"/>
          </w:divBdr>
        </w:div>
        <w:div w:id="1780442572">
          <w:marLeft w:val="0"/>
          <w:marRight w:val="0"/>
          <w:marTop w:val="0"/>
          <w:marBottom w:val="0"/>
          <w:divBdr>
            <w:top w:val="none" w:sz="0" w:space="0" w:color="auto"/>
            <w:left w:val="none" w:sz="0" w:space="0" w:color="auto"/>
            <w:bottom w:val="none" w:sz="0" w:space="0" w:color="auto"/>
            <w:right w:val="none" w:sz="0" w:space="0" w:color="auto"/>
          </w:divBdr>
          <w:divsChild>
            <w:div w:id="1934775169">
              <w:marLeft w:val="0"/>
              <w:marRight w:val="0"/>
              <w:marTop w:val="0"/>
              <w:marBottom w:val="0"/>
              <w:divBdr>
                <w:top w:val="none" w:sz="0" w:space="0" w:color="auto"/>
                <w:left w:val="none" w:sz="0" w:space="0" w:color="auto"/>
                <w:bottom w:val="none" w:sz="0" w:space="0" w:color="auto"/>
                <w:right w:val="none" w:sz="0" w:space="0" w:color="auto"/>
              </w:divBdr>
            </w:div>
          </w:divsChild>
        </w:div>
        <w:div w:id="1858734538">
          <w:marLeft w:val="0"/>
          <w:marRight w:val="0"/>
          <w:marTop w:val="0"/>
          <w:marBottom w:val="0"/>
          <w:divBdr>
            <w:top w:val="none" w:sz="0" w:space="0" w:color="auto"/>
            <w:left w:val="none" w:sz="0" w:space="0" w:color="auto"/>
            <w:bottom w:val="none" w:sz="0" w:space="0" w:color="auto"/>
            <w:right w:val="none" w:sz="0" w:space="0" w:color="auto"/>
          </w:divBdr>
        </w:div>
      </w:divsChild>
    </w:div>
    <w:div w:id="1430733720">
      <w:bodyDiv w:val="1"/>
      <w:marLeft w:val="0"/>
      <w:marRight w:val="0"/>
      <w:marTop w:val="0"/>
      <w:marBottom w:val="0"/>
      <w:divBdr>
        <w:top w:val="none" w:sz="0" w:space="0" w:color="auto"/>
        <w:left w:val="none" w:sz="0" w:space="0" w:color="auto"/>
        <w:bottom w:val="none" w:sz="0" w:space="0" w:color="auto"/>
        <w:right w:val="none" w:sz="0" w:space="0" w:color="auto"/>
      </w:divBdr>
      <w:divsChild>
        <w:div w:id="1737582736">
          <w:marLeft w:val="0"/>
          <w:marRight w:val="0"/>
          <w:marTop w:val="0"/>
          <w:marBottom w:val="0"/>
          <w:divBdr>
            <w:top w:val="none" w:sz="0" w:space="0" w:color="auto"/>
            <w:left w:val="none" w:sz="0" w:space="0" w:color="auto"/>
            <w:bottom w:val="none" w:sz="0" w:space="0" w:color="auto"/>
            <w:right w:val="none" w:sz="0" w:space="0" w:color="auto"/>
          </w:divBdr>
        </w:div>
      </w:divsChild>
    </w:div>
    <w:div w:id="1460146183">
      <w:bodyDiv w:val="1"/>
      <w:marLeft w:val="0"/>
      <w:marRight w:val="0"/>
      <w:marTop w:val="0"/>
      <w:marBottom w:val="0"/>
      <w:divBdr>
        <w:top w:val="none" w:sz="0" w:space="0" w:color="auto"/>
        <w:left w:val="none" w:sz="0" w:space="0" w:color="auto"/>
        <w:bottom w:val="none" w:sz="0" w:space="0" w:color="auto"/>
        <w:right w:val="none" w:sz="0" w:space="0" w:color="auto"/>
      </w:divBdr>
    </w:div>
    <w:div w:id="1484660192">
      <w:bodyDiv w:val="1"/>
      <w:marLeft w:val="0"/>
      <w:marRight w:val="0"/>
      <w:marTop w:val="0"/>
      <w:marBottom w:val="0"/>
      <w:divBdr>
        <w:top w:val="none" w:sz="0" w:space="0" w:color="auto"/>
        <w:left w:val="none" w:sz="0" w:space="0" w:color="auto"/>
        <w:bottom w:val="none" w:sz="0" w:space="0" w:color="auto"/>
        <w:right w:val="none" w:sz="0" w:space="0" w:color="auto"/>
      </w:divBdr>
    </w:div>
    <w:div w:id="1487477688">
      <w:bodyDiv w:val="1"/>
      <w:marLeft w:val="0"/>
      <w:marRight w:val="0"/>
      <w:marTop w:val="0"/>
      <w:marBottom w:val="0"/>
      <w:divBdr>
        <w:top w:val="none" w:sz="0" w:space="0" w:color="auto"/>
        <w:left w:val="none" w:sz="0" w:space="0" w:color="auto"/>
        <w:bottom w:val="none" w:sz="0" w:space="0" w:color="auto"/>
        <w:right w:val="none" w:sz="0" w:space="0" w:color="auto"/>
      </w:divBdr>
      <w:divsChild>
        <w:div w:id="311833672">
          <w:marLeft w:val="0"/>
          <w:marRight w:val="0"/>
          <w:marTop w:val="0"/>
          <w:marBottom w:val="0"/>
          <w:divBdr>
            <w:top w:val="none" w:sz="0" w:space="0" w:color="auto"/>
            <w:left w:val="none" w:sz="0" w:space="0" w:color="auto"/>
            <w:bottom w:val="none" w:sz="0" w:space="0" w:color="auto"/>
            <w:right w:val="none" w:sz="0" w:space="0" w:color="auto"/>
          </w:divBdr>
        </w:div>
        <w:div w:id="1150631460">
          <w:marLeft w:val="0"/>
          <w:marRight w:val="0"/>
          <w:marTop w:val="0"/>
          <w:marBottom w:val="0"/>
          <w:divBdr>
            <w:top w:val="none" w:sz="0" w:space="0" w:color="auto"/>
            <w:left w:val="none" w:sz="0" w:space="0" w:color="auto"/>
            <w:bottom w:val="none" w:sz="0" w:space="0" w:color="auto"/>
            <w:right w:val="none" w:sz="0" w:space="0" w:color="auto"/>
          </w:divBdr>
        </w:div>
        <w:div w:id="1349143322">
          <w:marLeft w:val="0"/>
          <w:marRight w:val="0"/>
          <w:marTop w:val="0"/>
          <w:marBottom w:val="0"/>
          <w:divBdr>
            <w:top w:val="none" w:sz="0" w:space="0" w:color="auto"/>
            <w:left w:val="none" w:sz="0" w:space="0" w:color="auto"/>
            <w:bottom w:val="none" w:sz="0" w:space="0" w:color="auto"/>
            <w:right w:val="none" w:sz="0" w:space="0" w:color="auto"/>
          </w:divBdr>
        </w:div>
        <w:div w:id="1469201242">
          <w:marLeft w:val="0"/>
          <w:marRight w:val="0"/>
          <w:marTop w:val="0"/>
          <w:marBottom w:val="0"/>
          <w:divBdr>
            <w:top w:val="none" w:sz="0" w:space="0" w:color="auto"/>
            <w:left w:val="none" w:sz="0" w:space="0" w:color="auto"/>
            <w:bottom w:val="none" w:sz="0" w:space="0" w:color="auto"/>
            <w:right w:val="none" w:sz="0" w:space="0" w:color="auto"/>
          </w:divBdr>
        </w:div>
        <w:div w:id="2027559009">
          <w:marLeft w:val="0"/>
          <w:marRight w:val="0"/>
          <w:marTop w:val="0"/>
          <w:marBottom w:val="0"/>
          <w:divBdr>
            <w:top w:val="none" w:sz="0" w:space="0" w:color="auto"/>
            <w:left w:val="none" w:sz="0" w:space="0" w:color="auto"/>
            <w:bottom w:val="none" w:sz="0" w:space="0" w:color="auto"/>
            <w:right w:val="none" w:sz="0" w:space="0" w:color="auto"/>
          </w:divBdr>
        </w:div>
      </w:divsChild>
    </w:div>
    <w:div w:id="1501969413">
      <w:bodyDiv w:val="1"/>
      <w:marLeft w:val="0"/>
      <w:marRight w:val="0"/>
      <w:marTop w:val="0"/>
      <w:marBottom w:val="0"/>
      <w:divBdr>
        <w:top w:val="none" w:sz="0" w:space="0" w:color="auto"/>
        <w:left w:val="none" w:sz="0" w:space="0" w:color="auto"/>
        <w:bottom w:val="none" w:sz="0" w:space="0" w:color="auto"/>
        <w:right w:val="none" w:sz="0" w:space="0" w:color="auto"/>
      </w:divBdr>
    </w:div>
    <w:div w:id="1512987435">
      <w:bodyDiv w:val="1"/>
      <w:marLeft w:val="0"/>
      <w:marRight w:val="0"/>
      <w:marTop w:val="0"/>
      <w:marBottom w:val="0"/>
      <w:divBdr>
        <w:top w:val="none" w:sz="0" w:space="0" w:color="auto"/>
        <w:left w:val="none" w:sz="0" w:space="0" w:color="auto"/>
        <w:bottom w:val="none" w:sz="0" w:space="0" w:color="auto"/>
        <w:right w:val="none" w:sz="0" w:space="0" w:color="auto"/>
      </w:divBdr>
    </w:div>
    <w:div w:id="1514413835">
      <w:bodyDiv w:val="1"/>
      <w:marLeft w:val="0"/>
      <w:marRight w:val="0"/>
      <w:marTop w:val="0"/>
      <w:marBottom w:val="0"/>
      <w:divBdr>
        <w:top w:val="none" w:sz="0" w:space="0" w:color="auto"/>
        <w:left w:val="none" w:sz="0" w:space="0" w:color="auto"/>
        <w:bottom w:val="none" w:sz="0" w:space="0" w:color="auto"/>
        <w:right w:val="none" w:sz="0" w:space="0" w:color="auto"/>
      </w:divBdr>
    </w:div>
    <w:div w:id="1516651604">
      <w:bodyDiv w:val="1"/>
      <w:marLeft w:val="0"/>
      <w:marRight w:val="0"/>
      <w:marTop w:val="0"/>
      <w:marBottom w:val="0"/>
      <w:divBdr>
        <w:top w:val="none" w:sz="0" w:space="0" w:color="auto"/>
        <w:left w:val="none" w:sz="0" w:space="0" w:color="auto"/>
        <w:bottom w:val="none" w:sz="0" w:space="0" w:color="auto"/>
        <w:right w:val="none" w:sz="0" w:space="0" w:color="auto"/>
      </w:divBdr>
    </w:div>
    <w:div w:id="1521623162">
      <w:bodyDiv w:val="1"/>
      <w:marLeft w:val="0"/>
      <w:marRight w:val="0"/>
      <w:marTop w:val="0"/>
      <w:marBottom w:val="0"/>
      <w:divBdr>
        <w:top w:val="none" w:sz="0" w:space="0" w:color="auto"/>
        <w:left w:val="none" w:sz="0" w:space="0" w:color="auto"/>
        <w:bottom w:val="none" w:sz="0" w:space="0" w:color="auto"/>
        <w:right w:val="none" w:sz="0" w:space="0" w:color="auto"/>
      </w:divBdr>
    </w:div>
    <w:div w:id="1598901681">
      <w:bodyDiv w:val="1"/>
      <w:marLeft w:val="0"/>
      <w:marRight w:val="0"/>
      <w:marTop w:val="0"/>
      <w:marBottom w:val="0"/>
      <w:divBdr>
        <w:top w:val="none" w:sz="0" w:space="0" w:color="auto"/>
        <w:left w:val="none" w:sz="0" w:space="0" w:color="auto"/>
        <w:bottom w:val="none" w:sz="0" w:space="0" w:color="auto"/>
        <w:right w:val="none" w:sz="0" w:space="0" w:color="auto"/>
      </w:divBdr>
    </w:div>
    <w:div w:id="1604995727">
      <w:bodyDiv w:val="1"/>
      <w:marLeft w:val="0"/>
      <w:marRight w:val="0"/>
      <w:marTop w:val="0"/>
      <w:marBottom w:val="0"/>
      <w:divBdr>
        <w:top w:val="none" w:sz="0" w:space="0" w:color="auto"/>
        <w:left w:val="none" w:sz="0" w:space="0" w:color="auto"/>
        <w:bottom w:val="none" w:sz="0" w:space="0" w:color="auto"/>
        <w:right w:val="none" w:sz="0" w:space="0" w:color="auto"/>
      </w:divBdr>
    </w:div>
    <w:div w:id="1606771792">
      <w:bodyDiv w:val="1"/>
      <w:marLeft w:val="0"/>
      <w:marRight w:val="0"/>
      <w:marTop w:val="0"/>
      <w:marBottom w:val="0"/>
      <w:divBdr>
        <w:top w:val="none" w:sz="0" w:space="0" w:color="auto"/>
        <w:left w:val="none" w:sz="0" w:space="0" w:color="auto"/>
        <w:bottom w:val="none" w:sz="0" w:space="0" w:color="auto"/>
        <w:right w:val="none" w:sz="0" w:space="0" w:color="auto"/>
      </w:divBdr>
    </w:div>
    <w:div w:id="1630088228">
      <w:bodyDiv w:val="1"/>
      <w:marLeft w:val="0"/>
      <w:marRight w:val="0"/>
      <w:marTop w:val="0"/>
      <w:marBottom w:val="0"/>
      <w:divBdr>
        <w:top w:val="none" w:sz="0" w:space="0" w:color="auto"/>
        <w:left w:val="none" w:sz="0" w:space="0" w:color="auto"/>
        <w:bottom w:val="none" w:sz="0" w:space="0" w:color="auto"/>
        <w:right w:val="none" w:sz="0" w:space="0" w:color="auto"/>
      </w:divBdr>
    </w:div>
    <w:div w:id="1672022377">
      <w:bodyDiv w:val="1"/>
      <w:marLeft w:val="0"/>
      <w:marRight w:val="0"/>
      <w:marTop w:val="0"/>
      <w:marBottom w:val="0"/>
      <w:divBdr>
        <w:top w:val="none" w:sz="0" w:space="0" w:color="auto"/>
        <w:left w:val="none" w:sz="0" w:space="0" w:color="auto"/>
        <w:bottom w:val="none" w:sz="0" w:space="0" w:color="auto"/>
        <w:right w:val="none" w:sz="0" w:space="0" w:color="auto"/>
      </w:divBdr>
    </w:div>
    <w:div w:id="1691565220">
      <w:bodyDiv w:val="1"/>
      <w:marLeft w:val="0"/>
      <w:marRight w:val="0"/>
      <w:marTop w:val="0"/>
      <w:marBottom w:val="0"/>
      <w:divBdr>
        <w:top w:val="none" w:sz="0" w:space="0" w:color="auto"/>
        <w:left w:val="none" w:sz="0" w:space="0" w:color="auto"/>
        <w:bottom w:val="none" w:sz="0" w:space="0" w:color="auto"/>
        <w:right w:val="none" w:sz="0" w:space="0" w:color="auto"/>
      </w:divBdr>
    </w:div>
    <w:div w:id="1716344451">
      <w:marLeft w:val="0"/>
      <w:marRight w:val="0"/>
      <w:marTop w:val="0"/>
      <w:marBottom w:val="0"/>
      <w:divBdr>
        <w:top w:val="none" w:sz="0" w:space="0" w:color="auto"/>
        <w:left w:val="none" w:sz="0" w:space="0" w:color="auto"/>
        <w:bottom w:val="none" w:sz="0" w:space="0" w:color="auto"/>
        <w:right w:val="none" w:sz="0" w:space="0" w:color="auto"/>
      </w:divBdr>
      <w:divsChild>
        <w:div w:id="1784225103">
          <w:marLeft w:val="0"/>
          <w:marRight w:val="0"/>
          <w:marTop w:val="0"/>
          <w:marBottom w:val="0"/>
          <w:divBdr>
            <w:top w:val="none" w:sz="0" w:space="0" w:color="auto"/>
            <w:left w:val="none" w:sz="0" w:space="0" w:color="auto"/>
            <w:bottom w:val="none" w:sz="0" w:space="0" w:color="auto"/>
            <w:right w:val="none" w:sz="0" w:space="0" w:color="auto"/>
          </w:divBdr>
          <w:divsChild>
            <w:div w:id="51049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1625">
      <w:bodyDiv w:val="1"/>
      <w:marLeft w:val="0"/>
      <w:marRight w:val="0"/>
      <w:marTop w:val="0"/>
      <w:marBottom w:val="0"/>
      <w:divBdr>
        <w:top w:val="none" w:sz="0" w:space="0" w:color="auto"/>
        <w:left w:val="none" w:sz="0" w:space="0" w:color="auto"/>
        <w:bottom w:val="none" w:sz="0" w:space="0" w:color="auto"/>
        <w:right w:val="none" w:sz="0" w:space="0" w:color="auto"/>
      </w:divBdr>
    </w:div>
    <w:div w:id="1721393637">
      <w:bodyDiv w:val="1"/>
      <w:marLeft w:val="0"/>
      <w:marRight w:val="0"/>
      <w:marTop w:val="0"/>
      <w:marBottom w:val="0"/>
      <w:divBdr>
        <w:top w:val="none" w:sz="0" w:space="0" w:color="auto"/>
        <w:left w:val="none" w:sz="0" w:space="0" w:color="auto"/>
        <w:bottom w:val="none" w:sz="0" w:space="0" w:color="auto"/>
        <w:right w:val="none" w:sz="0" w:space="0" w:color="auto"/>
      </w:divBdr>
    </w:div>
    <w:div w:id="1725569022">
      <w:bodyDiv w:val="1"/>
      <w:marLeft w:val="0"/>
      <w:marRight w:val="0"/>
      <w:marTop w:val="0"/>
      <w:marBottom w:val="0"/>
      <w:divBdr>
        <w:top w:val="none" w:sz="0" w:space="0" w:color="auto"/>
        <w:left w:val="none" w:sz="0" w:space="0" w:color="auto"/>
        <w:bottom w:val="none" w:sz="0" w:space="0" w:color="auto"/>
        <w:right w:val="none" w:sz="0" w:space="0" w:color="auto"/>
      </w:divBdr>
    </w:div>
    <w:div w:id="1733308821">
      <w:bodyDiv w:val="1"/>
      <w:marLeft w:val="0"/>
      <w:marRight w:val="0"/>
      <w:marTop w:val="0"/>
      <w:marBottom w:val="0"/>
      <w:divBdr>
        <w:top w:val="none" w:sz="0" w:space="0" w:color="auto"/>
        <w:left w:val="none" w:sz="0" w:space="0" w:color="auto"/>
        <w:bottom w:val="none" w:sz="0" w:space="0" w:color="auto"/>
        <w:right w:val="none" w:sz="0" w:space="0" w:color="auto"/>
      </w:divBdr>
    </w:div>
    <w:div w:id="1737627299">
      <w:bodyDiv w:val="1"/>
      <w:marLeft w:val="0"/>
      <w:marRight w:val="0"/>
      <w:marTop w:val="0"/>
      <w:marBottom w:val="0"/>
      <w:divBdr>
        <w:top w:val="none" w:sz="0" w:space="0" w:color="auto"/>
        <w:left w:val="none" w:sz="0" w:space="0" w:color="auto"/>
        <w:bottom w:val="none" w:sz="0" w:space="0" w:color="auto"/>
        <w:right w:val="none" w:sz="0" w:space="0" w:color="auto"/>
      </w:divBdr>
    </w:div>
    <w:div w:id="1749616494">
      <w:bodyDiv w:val="1"/>
      <w:marLeft w:val="0"/>
      <w:marRight w:val="0"/>
      <w:marTop w:val="0"/>
      <w:marBottom w:val="0"/>
      <w:divBdr>
        <w:top w:val="none" w:sz="0" w:space="0" w:color="auto"/>
        <w:left w:val="none" w:sz="0" w:space="0" w:color="auto"/>
        <w:bottom w:val="none" w:sz="0" w:space="0" w:color="auto"/>
        <w:right w:val="none" w:sz="0" w:space="0" w:color="auto"/>
      </w:divBdr>
      <w:divsChild>
        <w:div w:id="1760590442">
          <w:marLeft w:val="0"/>
          <w:marRight w:val="0"/>
          <w:marTop w:val="0"/>
          <w:marBottom w:val="0"/>
          <w:divBdr>
            <w:top w:val="none" w:sz="0" w:space="0" w:color="auto"/>
            <w:left w:val="none" w:sz="0" w:space="0" w:color="auto"/>
            <w:bottom w:val="single" w:sz="12" w:space="1" w:color="auto"/>
            <w:right w:val="none" w:sz="0" w:space="0" w:color="auto"/>
          </w:divBdr>
        </w:div>
      </w:divsChild>
    </w:div>
    <w:div w:id="1765883068">
      <w:marLeft w:val="0"/>
      <w:marRight w:val="0"/>
      <w:marTop w:val="0"/>
      <w:marBottom w:val="0"/>
      <w:divBdr>
        <w:top w:val="none" w:sz="0" w:space="0" w:color="auto"/>
        <w:left w:val="none" w:sz="0" w:space="0" w:color="auto"/>
        <w:bottom w:val="none" w:sz="0" w:space="0" w:color="auto"/>
        <w:right w:val="none" w:sz="0" w:space="0" w:color="auto"/>
      </w:divBdr>
      <w:divsChild>
        <w:div w:id="1527450487">
          <w:marLeft w:val="0"/>
          <w:marRight w:val="0"/>
          <w:marTop w:val="0"/>
          <w:marBottom w:val="0"/>
          <w:divBdr>
            <w:top w:val="none" w:sz="0" w:space="0" w:color="auto"/>
            <w:left w:val="none" w:sz="0" w:space="0" w:color="auto"/>
            <w:bottom w:val="none" w:sz="0" w:space="0" w:color="auto"/>
            <w:right w:val="none" w:sz="0" w:space="0" w:color="auto"/>
          </w:divBdr>
          <w:divsChild>
            <w:div w:id="1219778298">
              <w:marLeft w:val="0"/>
              <w:marRight w:val="0"/>
              <w:marTop w:val="0"/>
              <w:marBottom w:val="0"/>
              <w:divBdr>
                <w:top w:val="none" w:sz="0" w:space="0" w:color="auto"/>
                <w:left w:val="none" w:sz="0" w:space="0" w:color="auto"/>
                <w:bottom w:val="none" w:sz="0" w:space="0" w:color="auto"/>
                <w:right w:val="none" w:sz="0" w:space="0" w:color="auto"/>
              </w:divBdr>
              <w:divsChild>
                <w:div w:id="809592754">
                  <w:marLeft w:val="0"/>
                  <w:marRight w:val="0"/>
                  <w:marTop w:val="0"/>
                  <w:marBottom w:val="0"/>
                  <w:divBdr>
                    <w:top w:val="none" w:sz="0" w:space="0" w:color="auto"/>
                    <w:left w:val="none" w:sz="0" w:space="0" w:color="auto"/>
                    <w:bottom w:val="none" w:sz="0" w:space="0" w:color="auto"/>
                    <w:right w:val="none" w:sz="0" w:space="0" w:color="auto"/>
                  </w:divBdr>
                  <w:divsChild>
                    <w:div w:id="319431493">
                      <w:marLeft w:val="0"/>
                      <w:marRight w:val="0"/>
                      <w:marTop w:val="0"/>
                      <w:marBottom w:val="0"/>
                      <w:divBdr>
                        <w:top w:val="none" w:sz="0" w:space="0" w:color="auto"/>
                        <w:left w:val="none" w:sz="0" w:space="0" w:color="auto"/>
                        <w:bottom w:val="none" w:sz="0" w:space="0" w:color="auto"/>
                        <w:right w:val="none" w:sz="0" w:space="0" w:color="auto"/>
                      </w:divBdr>
                      <w:divsChild>
                        <w:div w:id="2079858891">
                          <w:marLeft w:val="0"/>
                          <w:marRight w:val="0"/>
                          <w:marTop w:val="0"/>
                          <w:marBottom w:val="0"/>
                          <w:divBdr>
                            <w:top w:val="none" w:sz="0" w:space="0" w:color="auto"/>
                            <w:left w:val="none" w:sz="0" w:space="0" w:color="auto"/>
                            <w:bottom w:val="none" w:sz="0" w:space="0" w:color="auto"/>
                            <w:right w:val="none" w:sz="0" w:space="0" w:color="auto"/>
                          </w:divBdr>
                          <w:divsChild>
                            <w:div w:id="167406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505310">
      <w:bodyDiv w:val="1"/>
      <w:marLeft w:val="0"/>
      <w:marRight w:val="0"/>
      <w:marTop w:val="0"/>
      <w:marBottom w:val="0"/>
      <w:divBdr>
        <w:top w:val="none" w:sz="0" w:space="0" w:color="auto"/>
        <w:left w:val="none" w:sz="0" w:space="0" w:color="auto"/>
        <w:bottom w:val="none" w:sz="0" w:space="0" w:color="auto"/>
        <w:right w:val="none" w:sz="0" w:space="0" w:color="auto"/>
      </w:divBdr>
      <w:divsChild>
        <w:div w:id="450052307">
          <w:marLeft w:val="0"/>
          <w:marRight w:val="0"/>
          <w:marTop w:val="0"/>
          <w:marBottom w:val="525"/>
          <w:divBdr>
            <w:top w:val="none" w:sz="0" w:space="0" w:color="auto"/>
            <w:left w:val="none" w:sz="0" w:space="0" w:color="auto"/>
            <w:bottom w:val="none" w:sz="0" w:space="0" w:color="auto"/>
            <w:right w:val="none" w:sz="0" w:space="0" w:color="auto"/>
          </w:divBdr>
        </w:div>
        <w:div w:id="957952361">
          <w:marLeft w:val="0"/>
          <w:marRight w:val="0"/>
          <w:marTop w:val="0"/>
          <w:marBottom w:val="300"/>
          <w:divBdr>
            <w:top w:val="none" w:sz="0" w:space="0" w:color="auto"/>
            <w:left w:val="none" w:sz="0" w:space="0" w:color="auto"/>
            <w:bottom w:val="none" w:sz="0" w:space="0" w:color="auto"/>
            <w:right w:val="none" w:sz="0" w:space="0" w:color="auto"/>
          </w:divBdr>
        </w:div>
      </w:divsChild>
    </w:div>
    <w:div w:id="1788041940">
      <w:bodyDiv w:val="1"/>
      <w:marLeft w:val="0"/>
      <w:marRight w:val="0"/>
      <w:marTop w:val="0"/>
      <w:marBottom w:val="0"/>
      <w:divBdr>
        <w:top w:val="none" w:sz="0" w:space="0" w:color="auto"/>
        <w:left w:val="none" w:sz="0" w:space="0" w:color="auto"/>
        <w:bottom w:val="none" w:sz="0" w:space="0" w:color="auto"/>
        <w:right w:val="none" w:sz="0" w:space="0" w:color="auto"/>
      </w:divBdr>
    </w:div>
    <w:div w:id="1822964250">
      <w:bodyDiv w:val="1"/>
      <w:marLeft w:val="0"/>
      <w:marRight w:val="0"/>
      <w:marTop w:val="0"/>
      <w:marBottom w:val="0"/>
      <w:divBdr>
        <w:top w:val="none" w:sz="0" w:space="0" w:color="auto"/>
        <w:left w:val="none" w:sz="0" w:space="0" w:color="auto"/>
        <w:bottom w:val="none" w:sz="0" w:space="0" w:color="auto"/>
        <w:right w:val="none" w:sz="0" w:space="0" w:color="auto"/>
      </w:divBdr>
    </w:div>
    <w:div w:id="1824200985">
      <w:bodyDiv w:val="1"/>
      <w:marLeft w:val="0"/>
      <w:marRight w:val="0"/>
      <w:marTop w:val="0"/>
      <w:marBottom w:val="0"/>
      <w:divBdr>
        <w:top w:val="none" w:sz="0" w:space="0" w:color="auto"/>
        <w:left w:val="none" w:sz="0" w:space="0" w:color="auto"/>
        <w:bottom w:val="none" w:sz="0" w:space="0" w:color="auto"/>
        <w:right w:val="none" w:sz="0" w:space="0" w:color="auto"/>
      </w:divBdr>
      <w:divsChild>
        <w:div w:id="427701725">
          <w:marLeft w:val="0"/>
          <w:marRight w:val="0"/>
          <w:marTop w:val="0"/>
          <w:marBottom w:val="0"/>
          <w:divBdr>
            <w:top w:val="none" w:sz="0" w:space="0" w:color="auto"/>
            <w:left w:val="none" w:sz="0" w:space="0" w:color="auto"/>
            <w:bottom w:val="none" w:sz="0" w:space="0" w:color="auto"/>
            <w:right w:val="none" w:sz="0" w:space="0" w:color="auto"/>
          </w:divBdr>
          <w:divsChild>
            <w:div w:id="1317538954">
              <w:marLeft w:val="0"/>
              <w:marRight w:val="0"/>
              <w:marTop w:val="0"/>
              <w:marBottom w:val="0"/>
              <w:divBdr>
                <w:top w:val="none" w:sz="0" w:space="0" w:color="auto"/>
                <w:left w:val="none" w:sz="0" w:space="0" w:color="auto"/>
                <w:bottom w:val="none" w:sz="0" w:space="0" w:color="auto"/>
                <w:right w:val="none" w:sz="0" w:space="0" w:color="auto"/>
              </w:divBdr>
              <w:divsChild>
                <w:div w:id="1279027006">
                  <w:marLeft w:val="0"/>
                  <w:marRight w:val="0"/>
                  <w:marTop w:val="0"/>
                  <w:marBottom w:val="0"/>
                  <w:divBdr>
                    <w:top w:val="none" w:sz="0" w:space="0" w:color="auto"/>
                    <w:left w:val="none" w:sz="0" w:space="0" w:color="auto"/>
                    <w:bottom w:val="none" w:sz="0" w:space="0" w:color="auto"/>
                    <w:right w:val="none" w:sz="0" w:space="0" w:color="auto"/>
                  </w:divBdr>
                  <w:divsChild>
                    <w:div w:id="1550649927">
                      <w:marLeft w:val="0"/>
                      <w:marRight w:val="0"/>
                      <w:marTop w:val="0"/>
                      <w:marBottom w:val="0"/>
                      <w:divBdr>
                        <w:top w:val="none" w:sz="0" w:space="0" w:color="auto"/>
                        <w:left w:val="none" w:sz="0" w:space="0" w:color="auto"/>
                        <w:bottom w:val="none" w:sz="0" w:space="0" w:color="auto"/>
                        <w:right w:val="none" w:sz="0" w:space="0" w:color="auto"/>
                      </w:divBdr>
                      <w:divsChild>
                        <w:div w:id="836460957">
                          <w:marLeft w:val="0"/>
                          <w:marRight w:val="0"/>
                          <w:marTop w:val="0"/>
                          <w:marBottom w:val="0"/>
                          <w:divBdr>
                            <w:top w:val="none" w:sz="0" w:space="0" w:color="auto"/>
                            <w:left w:val="none" w:sz="0" w:space="0" w:color="auto"/>
                            <w:bottom w:val="none" w:sz="0" w:space="0" w:color="auto"/>
                            <w:right w:val="none" w:sz="0" w:space="0" w:color="auto"/>
                          </w:divBdr>
                          <w:divsChild>
                            <w:div w:id="541669505">
                              <w:marLeft w:val="0"/>
                              <w:marRight w:val="0"/>
                              <w:marTop w:val="0"/>
                              <w:marBottom w:val="0"/>
                              <w:divBdr>
                                <w:top w:val="none" w:sz="0" w:space="0" w:color="auto"/>
                                <w:left w:val="none" w:sz="0" w:space="0" w:color="auto"/>
                                <w:bottom w:val="none" w:sz="0" w:space="0" w:color="auto"/>
                                <w:right w:val="none" w:sz="0" w:space="0" w:color="auto"/>
                              </w:divBdr>
                            </w:div>
                            <w:div w:id="614672546">
                              <w:marLeft w:val="0"/>
                              <w:marRight w:val="0"/>
                              <w:marTop w:val="0"/>
                              <w:marBottom w:val="0"/>
                              <w:divBdr>
                                <w:top w:val="none" w:sz="0" w:space="0" w:color="auto"/>
                                <w:left w:val="none" w:sz="0" w:space="0" w:color="auto"/>
                                <w:bottom w:val="none" w:sz="0" w:space="0" w:color="auto"/>
                                <w:right w:val="none" w:sz="0" w:space="0" w:color="auto"/>
                              </w:divBdr>
                            </w:div>
                            <w:div w:id="721947831">
                              <w:marLeft w:val="0"/>
                              <w:marRight w:val="0"/>
                              <w:marTop w:val="0"/>
                              <w:marBottom w:val="0"/>
                              <w:divBdr>
                                <w:top w:val="none" w:sz="0" w:space="0" w:color="auto"/>
                                <w:left w:val="none" w:sz="0" w:space="0" w:color="auto"/>
                                <w:bottom w:val="none" w:sz="0" w:space="0" w:color="auto"/>
                                <w:right w:val="none" w:sz="0" w:space="0" w:color="auto"/>
                              </w:divBdr>
                            </w:div>
                            <w:div w:id="1127893894">
                              <w:marLeft w:val="0"/>
                              <w:marRight w:val="0"/>
                              <w:marTop w:val="0"/>
                              <w:marBottom w:val="0"/>
                              <w:divBdr>
                                <w:top w:val="none" w:sz="0" w:space="0" w:color="auto"/>
                                <w:left w:val="none" w:sz="0" w:space="0" w:color="auto"/>
                                <w:bottom w:val="none" w:sz="0" w:space="0" w:color="auto"/>
                                <w:right w:val="none" w:sz="0" w:space="0" w:color="auto"/>
                              </w:divBdr>
                            </w:div>
                            <w:div w:id="1440955013">
                              <w:marLeft w:val="0"/>
                              <w:marRight w:val="0"/>
                              <w:marTop w:val="0"/>
                              <w:marBottom w:val="0"/>
                              <w:divBdr>
                                <w:top w:val="none" w:sz="0" w:space="0" w:color="auto"/>
                                <w:left w:val="none" w:sz="0" w:space="0" w:color="auto"/>
                                <w:bottom w:val="none" w:sz="0" w:space="0" w:color="auto"/>
                                <w:right w:val="none" w:sz="0" w:space="0" w:color="auto"/>
                              </w:divBdr>
                            </w:div>
                            <w:div w:id="1561599796">
                              <w:marLeft w:val="0"/>
                              <w:marRight w:val="0"/>
                              <w:marTop w:val="0"/>
                              <w:marBottom w:val="0"/>
                              <w:divBdr>
                                <w:top w:val="none" w:sz="0" w:space="0" w:color="auto"/>
                                <w:left w:val="none" w:sz="0" w:space="0" w:color="auto"/>
                                <w:bottom w:val="none" w:sz="0" w:space="0" w:color="auto"/>
                                <w:right w:val="none" w:sz="0" w:space="0" w:color="auto"/>
                              </w:divBdr>
                            </w:div>
                            <w:div w:id="1609655349">
                              <w:marLeft w:val="0"/>
                              <w:marRight w:val="0"/>
                              <w:marTop w:val="0"/>
                              <w:marBottom w:val="0"/>
                              <w:divBdr>
                                <w:top w:val="none" w:sz="0" w:space="0" w:color="auto"/>
                                <w:left w:val="none" w:sz="0" w:space="0" w:color="auto"/>
                                <w:bottom w:val="none" w:sz="0" w:space="0" w:color="auto"/>
                                <w:right w:val="none" w:sz="0" w:space="0" w:color="auto"/>
                              </w:divBdr>
                            </w:div>
                            <w:div w:id="21171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339111">
      <w:bodyDiv w:val="1"/>
      <w:marLeft w:val="0"/>
      <w:marRight w:val="0"/>
      <w:marTop w:val="0"/>
      <w:marBottom w:val="0"/>
      <w:divBdr>
        <w:top w:val="none" w:sz="0" w:space="0" w:color="auto"/>
        <w:left w:val="none" w:sz="0" w:space="0" w:color="auto"/>
        <w:bottom w:val="none" w:sz="0" w:space="0" w:color="auto"/>
        <w:right w:val="none" w:sz="0" w:space="0" w:color="auto"/>
      </w:divBdr>
    </w:div>
    <w:div w:id="1919828320">
      <w:bodyDiv w:val="1"/>
      <w:marLeft w:val="0"/>
      <w:marRight w:val="0"/>
      <w:marTop w:val="0"/>
      <w:marBottom w:val="0"/>
      <w:divBdr>
        <w:top w:val="none" w:sz="0" w:space="0" w:color="auto"/>
        <w:left w:val="none" w:sz="0" w:space="0" w:color="auto"/>
        <w:bottom w:val="none" w:sz="0" w:space="0" w:color="auto"/>
        <w:right w:val="none" w:sz="0" w:space="0" w:color="auto"/>
      </w:divBdr>
    </w:div>
    <w:div w:id="1927570499">
      <w:bodyDiv w:val="1"/>
      <w:marLeft w:val="0"/>
      <w:marRight w:val="0"/>
      <w:marTop w:val="0"/>
      <w:marBottom w:val="0"/>
      <w:divBdr>
        <w:top w:val="none" w:sz="0" w:space="0" w:color="auto"/>
        <w:left w:val="none" w:sz="0" w:space="0" w:color="auto"/>
        <w:bottom w:val="none" w:sz="0" w:space="0" w:color="auto"/>
        <w:right w:val="none" w:sz="0" w:space="0" w:color="auto"/>
      </w:divBdr>
    </w:div>
    <w:div w:id="1936742144">
      <w:bodyDiv w:val="1"/>
      <w:marLeft w:val="0"/>
      <w:marRight w:val="0"/>
      <w:marTop w:val="0"/>
      <w:marBottom w:val="0"/>
      <w:divBdr>
        <w:top w:val="none" w:sz="0" w:space="0" w:color="auto"/>
        <w:left w:val="none" w:sz="0" w:space="0" w:color="auto"/>
        <w:bottom w:val="none" w:sz="0" w:space="0" w:color="auto"/>
        <w:right w:val="none" w:sz="0" w:space="0" w:color="auto"/>
      </w:divBdr>
    </w:div>
    <w:div w:id="1942492314">
      <w:bodyDiv w:val="1"/>
      <w:marLeft w:val="0"/>
      <w:marRight w:val="0"/>
      <w:marTop w:val="0"/>
      <w:marBottom w:val="0"/>
      <w:divBdr>
        <w:top w:val="none" w:sz="0" w:space="0" w:color="auto"/>
        <w:left w:val="none" w:sz="0" w:space="0" w:color="auto"/>
        <w:bottom w:val="none" w:sz="0" w:space="0" w:color="auto"/>
        <w:right w:val="none" w:sz="0" w:space="0" w:color="auto"/>
      </w:divBdr>
    </w:div>
    <w:div w:id="1947495637">
      <w:bodyDiv w:val="1"/>
      <w:marLeft w:val="0"/>
      <w:marRight w:val="0"/>
      <w:marTop w:val="0"/>
      <w:marBottom w:val="0"/>
      <w:divBdr>
        <w:top w:val="none" w:sz="0" w:space="0" w:color="auto"/>
        <w:left w:val="none" w:sz="0" w:space="0" w:color="auto"/>
        <w:bottom w:val="none" w:sz="0" w:space="0" w:color="auto"/>
        <w:right w:val="none" w:sz="0" w:space="0" w:color="auto"/>
      </w:divBdr>
    </w:div>
    <w:div w:id="1971014581">
      <w:bodyDiv w:val="1"/>
      <w:marLeft w:val="0"/>
      <w:marRight w:val="0"/>
      <w:marTop w:val="0"/>
      <w:marBottom w:val="0"/>
      <w:divBdr>
        <w:top w:val="none" w:sz="0" w:space="0" w:color="auto"/>
        <w:left w:val="none" w:sz="0" w:space="0" w:color="auto"/>
        <w:bottom w:val="none" w:sz="0" w:space="0" w:color="auto"/>
        <w:right w:val="none" w:sz="0" w:space="0" w:color="auto"/>
      </w:divBdr>
    </w:div>
    <w:div w:id="1975670554">
      <w:bodyDiv w:val="1"/>
      <w:marLeft w:val="0"/>
      <w:marRight w:val="0"/>
      <w:marTop w:val="0"/>
      <w:marBottom w:val="0"/>
      <w:divBdr>
        <w:top w:val="none" w:sz="0" w:space="0" w:color="auto"/>
        <w:left w:val="none" w:sz="0" w:space="0" w:color="auto"/>
        <w:bottom w:val="none" w:sz="0" w:space="0" w:color="auto"/>
        <w:right w:val="none" w:sz="0" w:space="0" w:color="auto"/>
      </w:divBdr>
    </w:div>
    <w:div w:id="1997417438">
      <w:bodyDiv w:val="1"/>
      <w:marLeft w:val="0"/>
      <w:marRight w:val="0"/>
      <w:marTop w:val="0"/>
      <w:marBottom w:val="0"/>
      <w:divBdr>
        <w:top w:val="none" w:sz="0" w:space="0" w:color="auto"/>
        <w:left w:val="none" w:sz="0" w:space="0" w:color="auto"/>
        <w:bottom w:val="none" w:sz="0" w:space="0" w:color="auto"/>
        <w:right w:val="none" w:sz="0" w:space="0" w:color="auto"/>
      </w:divBdr>
    </w:div>
    <w:div w:id="2037273689">
      <w:bodyDiv w:val="1"/>
      <w:marLeft w:val="0"/>
      <w:marRight w:val="0"/>
      <w:marTop w:val="0"/>
      <w:marBottom w:val="0"/>
      <w:divBdr>
        <w:top w:val="none" w:sz="0" w:space="0" w:color="auto"/>
        <w:left w:val="none" w:sz="0" w:space="0" w:color="auto"/>
        <w:bottom w:val="none" w:sz="0" w:space="0" w:color="auto"/>
        <w:right w:val="none" w:sz="0" w:space="0" w:color="auto"/>
      </w:divBdr>
    </w:div>
    <w:div w:id="2068408323">
      <w:bodyDiv w:val="1"/>
      <w:marLeft w:val="0"/>
      <w:marRight w:val="0"/>
      <w:marTop w:val="0"/>
      <w:marBottom w:val="0"/>
      <w:divBdr>
        <w:top w:val="none" w:sz="0" w:space="0" w:color="auto"/>
        <w:left w:val="none" w:sz="0" w:space="0" w:color="auto"/>
        <w:bottom w:val="none" w:sz="0" w:space="0" w:color="auto"/>
        <w:right w:val="none" w:sz="0" w:space="0" w:color="auto"/>
      </w:divBdr>
    </w:div>
    <w:div w:id="2079857744">
      <w:bodyDiv w:val="1"/>
      <w:marLeft w:val="0"/>
      <w:marRight w:val="0"/>
      <w:marTop w:val="0"/>
      <w:marBottom w:val="0"/>
      <w:divBdr>
        <w:top w:val="none" w:sz="0" w:space="0" w:color="auto"/>
        <w:left w:val="none" w:sz="0" w:space="0" w:color="auto"/>
        <w:bottom w:val="none" w:sz="0" w:space="0" w:color="auto"/>
        <w:right w:val="none" w:sz="0" w:space="0" w:color="auto"/>
      </w:divBdr>
    </w:div>
    <w:div w:id="2089035154">
      <w:bodyDiv w:val="1"/>
      <w:marLeft w:val="0"/>
      <w:marRight w:val="0"/>
      <w:marTop w:val="0"/>
      <w:marBottom w:val="0"/>
      <w:divBdr>
        <w:top w:val="none" w:sz="0" w:space="0" w:color="auto"/>
        <w:left w:val="none" w:sz="0" w:space="0" w:color="auto"/>
        <w:bottom w:val="none" w:sz="0" w:space="0" w:color="auto"/>
        <w:right w:val="none" w:sz="0" w:space="0" w:color="auto"/>
      </w:divBdr>
    </w:div>
    <w:div w:id="2091730434">
      <w:bodyDiv w:val="1"/>
      <w:marLeft w:val="0"/>
      <w:marRight w:val="0"/>
      <w:marTop w:val="0"/>
      <w:marBottom w:val="0"/>
      <w:divBdr>
        <w:top w:val="none" w:sz="0" w:space="0" w:color="auto"/>
        <w:left w:val="none" w:sz="0" w:space="0" w:color="auto"/>
        <w:bottom w:val="none" w:sz="0" w:space="0" w:color="auto"/>
        <w:right w:val="none" w:sz="0" w:space="0" w:color="auto"/>
      </w:divBdr>
      <w:divsChild>
        <w:div w:id="117259489">
          <w:marLeft w:val="0"/>
          <w:marRight w:val="0"/>
          <w:marTop w:val="0"/>
          <w:marBottom w:val="0"/>
          <w:divBdr>
            <w:top w:val="none" w:sz="0" w:space="0" w:color="auto"/>
            <w:left w:val="none" w:sz="0" w:space="0" w:color="auto"/>
            <w:bottom w:val="none" w:sz="0" w:space="0" w:color="auto"/>
            <w:right w:val="none" w:sz="0" w:space="0" w:color="auto"/>
          </w:divBdr>
        </w:div>
        <w:div w:id="117375675">
          <w:marLeft w:val="0"/>
          <w:marRight w:val="0"/>
          <w:marTop w:val="0"/>
          <w:marBottom w:val="0"/>
          <w:divBdr>
            <w:top w:val="none" w:sz="0" w:space="0" w:color="auto"/>
            <w:left w:val="none" w:sz="0" w:space="0" w:color="auto"/>
            <w:bottom w:val="none" w:sz="0" w:space="0" w:color="auto"/>
            <w:right w:val="none" w:sz="0" w:space="0" w:color="auto"/>
          </w:divBdr>
        </w:div>
        <w:div w:id="297341043">
          <w:marLeft w:val="0"/>
          <w:marRight w:val="0"/>
          <w:marTop w:val="0"/>
          <w:marBottom w:val="0"/>
          <w:divBdr>
            <w:top w:val="none" w:sz="0" w:space="0" w:color="auto"/>
            <w:left w:val="none" w:sz="0" w:space="0" w:color="auto"/>
            <w:bottom w:val="none" w:sz="0" w:space="0" w:color="auto"/>
            <w:right w:val="none" w:sz="0" w:space="0" w:color="auto"/>
          </w:divBdr>
        </w:div>
        <w:div w:id="323750630">
          <w:marLeft w:val="0"/>
          <w:marRight w:val="0"/>
          <w:marTop w:val="0"/>
          <w:marBottom w:val="0"/>
          <w:divBdr>
            <w:top w:val="none" w:sz="0" w:space="0" w:color="auto"/>
            <w:left w:val="none" w:sz="0" w:space="0" w:color="auto"/>
            <w:bottom w:val="none" w:sz="0" w:space="0" w:color="auto"/>
            <w:right w:val="none" w:sz="0" w:space="0" w:color="auto"/>
          </w:divBdr>
        </w:div>
        <w:div w:id="337929661">
          <w:marLeft w:val="0"/>
          <w:marRight w:val="0"/>
          <w:marTop w:val="0"/>
          <w:marBottom w:val="0"/>
          <w:divBdr>
            <w:top w:val="none" w:sz="0" w:space="0" w:color="auto"/>
            <w:left w:val="none" w:sz="0" w:space="0" w:color="auto"/>
            <w:bottom w:val="none" w:sz="0" w:space="0" w:color="auto"/>
            <w:right w:val="none" w:sz="0" w:space="0" w:color="auto"/>
          </w:divBdr>
        </w:div>
        <w:div w:id="346248494">
          <w:marLeft w:val="0"/>
          <w:marRight w:val="0"/>
          <w:marTop w:val="0"/>
          <w:marBottom w:val="0"/>
          <w:divBdr>
            <w:top w:val="none" w:sz="0" w:space="0" w:color="auto"/>
            <w:left w:val="none" w:sz="0" w:space="0" w:color="auto"/>
            <w:bottom w:val="none" w:sz="0" w:space="0" w:color="auto"/>
            <w:right w:val="none" w:sz="0" w:space="0" w:color="auto"/>
          </w:divBdr>
        </w:div>
        <w:div w:id="365177650">
          <w:marLeft w:val="0"/>
          <w:marRight w:val="0"/>
          <w:marTop w:val="0"/>
          <w:marBottom w:val="0"/>
          <w:divBdr>
            <w:top w:val="none" w:sz="0" w:space="0" w:color="auto"/>
            <w:left w:val="none" w:sz="0" w:space="0" w:color="auto"/>
            <w:bottom w:val="none" w:sz="0" w:space="0" w:color="auto"/>
            <w:right w:val="none" w:sz="0" w:space="0" w:color="auto"/>
          </w:divBdr>
        </w:div>
        <w:div w:id="447165677">
          <w:marLeft w:val="0"/>
          <w:marRight w:val="0"/>
          <w:marTop w:val="0"/>
          <w:marBottom w:val="0"/>
          <w:divBdr>
            <w:top w:val="none" w:sz="0" w:space="0" w:color="auto"/>
            <w:left w:val="none" w:sz="0" w:space="0" w:color="auto"/>
            <w:bottom w:val="none" w:sz="0" w:space="0" w:color="auto"/>
            <w:right w:val="none" w:sz="0" w:space="0" w:color="auto"/>
          </w:divBdr>
        </w:div>
        <w:div w:id="458718777">
          <w:marLeft w:val="0"/>
          <w:marRight w:val="0"/>
          <w:marTop w:val="0"/>
          <w:marBottom w:val="0"/>
          <w:divBdr>
            <w:top w:val="none" w:sz="0" w:space="0" w:color="auto"/>
            <w:left w:val="none" w:sz="0" w:space="0" w:color="auto"/>
            <w:bottom w:val="none" w:sz="0" w:space="0" w:color="auto"/>
            <w:right w:val="none" w:sz="0" w:space="0" w:color="auto"/>
          </w:divBdr>
        </w:div>
        <w:div w:id="476381602">
          <w:marLeft w:val="0"/>
          <w:marRight w:val="0"/>
          <w:marTop w:val="0"/>
          <w:marBottom w:val="0"/>
          <w:divBdr>
            <w:top w:val="none" w:sz="0" w:space="0" w:color="auto"/>
            <w:left w:val="none" w:sz="0" w:space="0" w:color="auto"/>
            <w:bottom w:val="none" w:sz="0" w:space="0" w:color="auto"/>
            <w:right w:val="none" w:sz="0" w:space="0" w:color="auto"/>
          </w:divBdr>
        </w:div>
        <w:div w:id="584385061">
          <w:marLeft w:val="0"/>
          <w:marRight w:val="0"/>
          <w:marTop w:val="0"/>
          <w:marBottom w:val="0"/>
          <w:divBdr>
            <w:top w:val="none" w:sz="0" w:space="0" w:color="auto"/>
            <w:left w:val="none" w:sz="0" w:space="0" w:color="auto"/>
            <w:bottom w:val="none" w:sz="0" w:space="0" w:color="auto"/>
            <w:right w:val="none" w:sz="0" w:space="0" w:color="auto"/>
          </w:divBdr>
        </w:div>
        <w:div w:id="700588857">
          <w:marLeft w:val="0"/>
          <w:marRight w:val="0"/>
          <w:marTop w:val="0"/>
          <w:marBottom w:val="0"/>
          <w:divBdr>
            <w:top w:val="none" w:sz="0" w:space="0" w:color="auto"/>
            <w:left w:val="none" w:sz="0" w:space="0" w:color="auto"/>
            <w:bottom w:val="none" w:sz="0" w:space="0" w:color="auto"/>
            <w:right w:val="none" w:sz="0" w:space="0" w:color="auto"/>
          </w:divBdr>
        </w:div>
        <w:div w:id="753168173">
          <w:marLeft w:val="0"/>
          <w:marRight w:val="0"/>
          <w:marTop w:val="0"/>
          <w:marBottom w:val="0"/>
          <w:divBdr>
            <w:top w:val="none" w:sz="0" w:space="0" w:color="auto"/>
            <w:left w:val="none" w:sz="0" w:space="0" w:color="auto"/>
            <w:bottom w:val="none" w:sz="0" w:space="0" w:color="auto"/>
            <w:right w:val="none" w:sz="0" w:space="0" w:color="auto"/>
          </w:divBdr>
        </w:div>
        <w:div w:id="827281635">
          <w:marLeft w:val="0"/>
          <w:marRight w:val="0"/>
          <w:marTop w:val="0"/>
          <w:marBottom w:val="0"/>
          <w:divBdr>
            <w:top w:val="none" w:sz="0" w:space="0" w:color="auto"/>
            <w:left w:val="none" w:sz="0" w:space="0" w:color="auto"/>
            <w:bottom w:val="none" w:sz="0" w:space="0" w:color="auto"/>
            <w:right w:val="none" w:sz="0" w:space="0" w:color="auto"/>
          </w:divBdr>
        </w:div>
        <w:div w:id="832258977">
          <w:marLeft w:val="0"/>
          <w:marRight w:val="0"/>
          <w:marTop w:val="0"/>
          <w:marBottom w:val="0"/>
          <w:divBdr>
            <w:top w:val="none" w:sz="0" w:space="0" w:color="auto"/>
            <w:left w:val="none" w:sz="0" w:space="0" w:color="auto"/>
            <w:bottom w:val="none" w:sz="0" w:space="0" w:color="auto"/>
            <w:right w:val="none" w:sz="0" w:space="0" w:color="auto"/>
          </w:divBdr>
        </w:div>
        <w:div w:id="896430374">
          <w:marLeft w:val="0"/>
          <w:marRight w:val="0"/>
          <w:marTop w:val="0"/>
          <w:marBottom w:val="0"/>
          <w:divBdr>
            <w:top w:val="none" w:sz="0" w:space="0" w:color="auto"/>
            <w:left w:val="none" w:sz="0" w:space="0" w:color="auto"/>
            <w:bottom w:val="none" w:sz="0" w:space="0" w:color="auto"/>
            <w:right w:val="none" w:sz="0" w:space="0" w:color="auto"/>
          </w:divBdr>
        </w:div>
        <w:div w:id="901527514">
          <w:marLeft w:val="0"/>
          <w:marRight w:val="0"/>
          <w:marTop w:val="0"/>
          <w:marBottom w:val="0"/>
          <w:divBdr>
            <w:top w:val="none" w:sz="0" w:space="0" w:color="auto"/>
            <w:left w:val="none" w:sz="0" w:space="0" w:color="auto"/>
            <w:bottom w:val="none" w:sz="0" w:space="0" w:color="auto"/>
            <w:right w:val="none" w:sz="0" w:space="0" w:color="auto"/>
          </w:divBdr>
        </w:div>
        <w:div w:id="968126999">
          <w:marLeft w:val="0"/>
          <w:marRight w:val="0"/>
          <w:marTop w:val="0"/>
          <w:marBottom w:val="0"/>
          <w:divBdr>
            <w:top w:val="none" w:sz="0" w:space="0" w:color="auto"/>
            <w:left w:val="none" w:sz="0" w:space="0" w:color="auto"/>
            <w:bottom w:val="none" w:sz="0" w:space="0" w:color="auto"/>
            <w:right w:val="none" w:sz="0" w:space="0" w:color="auto"/>
          </w:divBdr>
        </w:div>
        <w:div w:id="981808662">
          <w:marLeft w:val="0"/>
          <w:marRight w:val="0"/>
          <w:marTop w:val="0"/>
          <w:marBottom w:val="0"/>
          <w:divBdr>
            <w:top w:val="none" w:sz="0" w:space="0" w:color="auto"/>
            <w:left w:val="none" w:sz="0" w:space="0" w:color="auto"/>
            <w:bottom w:val="none" w:sz="0" w:space="0" w:color="auto"/>
            <w:right w:val="none" w:sz="0" w:space="0" w:color="auto"/>
          </w:divBdr>
        </w:div>
        <w:div w:id="1006515069">
          <w:marLeft w:val="0"/>
          <w:marRight w:val="0"/>
          <w:marTop w:val="0"/>
          <w:marBottom w:val="0"/>
          <w:divBdr>
            <w:top w:val="none" w:sz="0" w:space="0" w:color="auto"/>
            <w:left w:val="none" w:sz="0" w:space="0" w:color="auto"/>
            <w:bottom w:val="none" w:sz="0" w:space="0" w:color="auto"/>
            <w:right w:val="none" w:sz="0" w:space="0" w:color="auto"/>
          </w:divBdr>
        </w:div>
        <w:div w:id="1017729981">
          <w:marLeft w:val="0"/>
          <w:marRight w:val="0"/>
          <w:marTop w:val="0"/>
          <w:marBottom w:val="0"/>
          <w:divBdr>
            <w:top w:val="none" w:sz="0" w:space="0" w:color="auto"/>
            <w:left w:val="none" w:sz="0" w:space="0" w:color="auto"/>
            <w:bottom w:val="none" w:sz="0" w:space="0" w:color="auto"/>
            <w:right w:val="none" w:sz="0" w:space="0" w:color="auto"/>
          </w:divBdr>
        </w:div>
        <w:div w:id="1116681920">
          <w:marLeft w:val="0"/>
          <w:marRight w:val="0"/>
          <w:marTop w:val="0"/>
          <w:marBottom w:val="0"/>
          <w:divBdr>
            <w:top w:val="none" w:sz="0" w:space="0" w:color="auto"/>
            <w:left w:val="none" w:sz="0" w:space="0" w:color="auto"/>
            <w:bottom w:val="none" w:sz="0" w:space="0" w:color="auto"/>
            <w:right w:val="none" w:sz="0" w:space="0" w:color="auto"/>
          </w:divBdr>
        </w:div>
        <w:div w:id="1257904622">
          <w:marLeft w:val="0"/>
          <w:marRight w:val="0"/>
          <w:marTop w:val="0"/>
          <w:marBottom w:val="0"/>
          <w:divBdr>
            <w:top w:val="none" w:sz="0" w:space="0" w:color="auto"/>
            <w:left w:val="none" w:sz="0" w:space="0" w:color="auto"/>
            <w:bottom w:val="none" w:sz="0" w:space="0" w:color="auto"/>
            <w:right w:val="none" w:sz="0" w:space="0" w:color="auto"/>
          </w:divBdr>
        </w:div>
        <w:div w:id="1305506286">
          <w:marLeft w:val="0"/>
          <w:marRight w:val="0"/>
          <w:marTop w:val="0"/>
          <w:marBottom w:val="0"/>
          <w:divBdr>
            <w:top w:val="none" w:sz="0" w:space="0" w:color="auto"/>
            <w:left w:val="none" w:sz="0" w:space="0" w:color="auto"/>
            <w:bottom w:val="none" w:sz="0" w:space="0" w:color="auto"/>
            <w:right w:val="none" w:sz="0" w:space="0" w:color="auto"/>
          </w:divBdr>
        </w:div>
        <w:div w:id="1454254451">
          <w:marLeft w:val="0"/>
          <w:marRight w:val="0"/>
          <w:marTop w:val="0"/>
          <w:marBottom w:val="0"/>
          <w:divBdr>
            <w:top w:val="none" w:sz="0" w:space="0" w:color="auto"/>
            <w:left w:val="none" w:sz="0" w:space="0" w:color="auto"/>
            <w:bottom w:val="none" w:sz="0" w:space="0" w:color="auto"/>
            <w:right w:val="none" w:sz="0" w:space="0" w:color="auto"/>
          </w:divBdr>
        </w:div>
        <w:div w:id="1518234289">
          <w:marLeft w:val="0"/>
          <w:marRight w:val="0"/>
          <w:marTop w:val="0"/>
          <w:marBottom w:val="0"/>
          <w:divBdr>
            <w:top w:val="none" w:sz="0" w:space="0" w:color="auto"/>
            <w:left w:val="none" w:sz="0" w:space="0" w:color="auto"/>
            <w:bottom w:val="none" w:sz="0" w:space="0" w:color="auto"/>
            <w:right w:val="none" w:sz="0" w:space="0" w:color="auto"/>
          </w:divBdr>
        </w:div>
        <w:div w:id="1583291013">
          <w:marLeft w:val="0"/>
          <w:marRight w:val="0"/>
          <w:marTop w:val="0"/>
          <w:marBottom w:val="0"/>
          <w:divBdr>
            <w:top w:val="none" w:sz="0" w:space="0" w:color="auto"/>
            <w:left w:val="none" w:sz="0" w:space="0" w:color="auto"/>
            <w:bottom w:val="none" w:sz="0" w:space="0" w:color="auto"/>
            <w:right w:val="none" w:sz="0" w:space="0" w:color="auto"/>
          </w:divBdr>
        </w:div>
        <w:div w:id="1611860229">
          <w:marLeft w:val="0"/>
          <w:marRight w:val="0"/>
          <w:marTop w:val="0"/>
          <w:marBottom w:val="0"/>
          <w:divBdr>
            <w:top w:val="none" w:sz="0" w:space="0" w:color="auto"/>
            <w:left w:val="none" w:sz="0" w:space="0" w:color="auto"/>
            <w:bottom w:val="none" w:sz="0" w:space="0" w:color="auto"/>
            <w:right w:val="none" w:sz="0" w:space="0" w:color="auto"/>
          </w:divBdr>
        </w:div>
        <w:div w:id="1625506477">
          <w:marLeft w:val="0"/>
          <w:marRight w:val="0"/>
          <w:marTop w:val="0"/>
          <w:marBottom w:val="0"/>
          <w:divBdr>
            <w:top w:val="none" w:sz="0" w:space="0" w:color="auto"/>
            <w:left w:val="none" w:sz="0" w:space="0" w:color="auto"/>
            <w:bottom w:val="none" w:sz="0" w:space="0" w:color="auto"/>
            <w:right w:val="none" w:sz="0" w:space="0" w:color="auto"/>
          </w:divBdr>
        </w:div>
        <w:div w:id="1825002726">
          <w:marLeft w:val="0"/>
          <w:marRight w:val="0"/>
          <w:marTop w:val="0"/>
          <w:marBottom w:val="0"/>
          <w:divBdr>
            <w:top w:val="none" w:sz="0" w:space="0" w:color="auto"/>
            <w:left w:val="none" w:sz="0" w:space="0" w:color="auto"/>
            <w:bottom w:val="none" w:sz="0" w:space="0" w:color="auto"/>
            <w:right w:val="none" w:sz="0" w:space="0" w:color="auto"/>
          </w:divBdr>
        </w:div>
        <w:div w:id="2112771519">
          <w:marLeft w:val="0"/>
          <w:marRight w:val="0"/>
          <w:marTop w:val="0"/>
          <w:marBottom w:val="0"/>
          <w:divBdr>
            <w:top w:val="none" w:sz="0" w:space="0" w:color="auto"/>
            <w:left w:val="none" w:sz="0" w:space="0" w:color="auto"/>
            <w:bottom w:val="none" w:sz="0" w:space="0" w:color="auto"/>
            <w:right w:val="none" w:sz="0" w:space="0" w:color="auto"/>
          </w:divBdr>
        </w:div>
      </w:divsChild>
    </w:div>
    <w:div w:id="2109814614">
      <w:bodyDiv w:val="1"/>
      <w:marLeft w:val="0"/>
      <w:marRight w:val="0"/>
      <w:marTop w:val="0"/>
      <w:marBottom w:val="0"/>
      <w:divBdr>
        <w:top w:val="none" w:sz="0" w:space="0" w:color="auto"/>
        <w:left w:val="none" w:sz="0" w:space="0" w:color="auto"/>
        <w:bottom w:val="none" w:sz="0" w:space="0" w:color="auto"/>
        <w:right w:val="none" w:sz="0" w:space="0" w:color="auto"/>
      </w:divBdr>
    </w:div>
    <w:div w:id="2111967553">
      <w:bodyDiv w:val="1"/>
      <w:marLeft w:val="0"/>
      <w:marRight w:val="0"/>
      <w:marTop w:val="0"/>
      <w:marBottom w:val="0"/>
      <w:divBdr>
        <w:top w:val="none" w:sz="0" w:space="0" w:color="auto"/>
        <w:left w:val="none" w:sz="0" w:space="0" w:color="auto"/>
        <w:bottom w:val="none" w:sz="0" w:space="0" w:color="auto"/>
        <w:right w:val="none" w:sz="0" w:space="0" w:color="auto"/>
      </w:divBdr>
    </w:div>
    <w:div w:id="2119988179">
      <w:bodyDiv w:val="1"/>
      <w:marLeft w:val="0"/>
      <w:marRight w:val="0"/>
      <w:marTop w:val="0"/>
      <w:marBottom w:val="0"/>
      <w:divBdr>
        <w:top w:val="none" w:sz="0" w:space="0" w:color="auto"/>
        <w:left w:val="none" w:sz="0" w:space="0" w:color="auto"/>
        <w:bottom w:val="none" w:sz="0" w:space="0" w:color="auto"/>
        <w:right w:val="none" w:sz="0" w:space="0" w:color="auto"/>
      </w:divBdr>
    </w:div>
    <w:div w:id="2138601058">
      <w:bodyDiv w:val="1"/>
      <w:marLeft w:val="0"/>
      <w:marRight w:val="0"/>
      <w:marTop w:val="0"/>
      <w:marBottom w:val="0"/>
      <w:divBdr>
        <w:top w:val="none" w:sz="0" w:space="0" w:color="auto"/>
        <w:left w:val="none" w:sz="0" w:space="0" w:color="auto"/>
        <w:bottom w:val="none" w:sz="0" w:space="0" w:color="auto"/>
        <w:right w:val="none" w:sz="0" w:space="0" w:color="auto"/>
      </w:divBdr>
    </w:div>
    <w:div w:id="2139452408">
      <w:bodyDiv w:val="1"/>
      <w:marLeft w:val="0"/>
      <w:marRight w:val="0"/>
      <w:marTop w:val="0"/>
      <w:marBottom w:val="0"/>
      <w:divBdr>
        <w:top w:val="none" w:sz="0" w:space="0" w:color="auto"/>
        <w:left w:val="none" w:sz="0" w:space="0" w:color="auto"/>
        <w:bottom w:val="none" w:sz="0" w:space="0" w:color="auto"/>
        <w:right w:val="none" w:sz="0" w:space="0" w:color="auto"/>
      </w:divBdr>
      <w:divsChild>
        <w:div w:id="1462187180">
          <w:marLeft w:val="0"/>
          <w:marRight w:val="0"/>
          <w:marTop w:val="0"/>
          <w:marBottom w:val="0"/>
          <w:divBdr>
            <w:top w:val="none" w:sz="0" w:space="0" w:color="auto"/>
            <w:left w:val="none" w:sz="0" w:space="0" w:color="auto"/>
            <w:bottom w:val="none" w:sz="0" w:space="0" w:color="auto"/>
            <w:right w:val="none" w:sz="0" w:space="0" w:color="auto"/>
          </w:divBdr>
          <w:divsChild>
            <w:div w:id="215553278">
              <w:marLeft w:val="0"/>
              <w:marRight w:val="0"/>
              <w:marTop w:val="180"/>
              <w:marBottom w:val="180"/>
              <w:divBdr>
                <w:top w:val="none" w:sz="0" w:space="0" w:color="auto"/>
                <w:left w:val="none" w:sz="0" w:space="0" w:color="auto"/>
                <w:bottom w:val="none" w:sz="0" w:space="0" w:color="auto"/>
                <w:right w:val="none" w:sz="0" w:space="0" w:color="auto"/>
              </w:divBdr>
            </w:div>
          </w:divsChild>
        </w:div>
        <w:div w:id="4671269">
          <w:marLeft w:val="0"/>
          <w:marRight w:val="0"/>
          <w:marTop w:val="0"/>
          <w:marBottom w:val="0"/>
          <w:divBdr>
            <w:top w:val="none" w:sz="0" w:space="0" w:color="auto"/>
            <w:left w:val="none" w:sz="0" w:space="0" w:color="auto"/>
            <w:bottom w:val="none" w:sz="0" w:space="0" w:color="auto"/>
            <w:right w:val="none" w:sz="0" w:space="0" w:color="auto"/>
          </w:divBdr>
          <w:divsChild>
            <w:div w:id="1963800727">
              <w:marLeft w:val="0"/>
              <w:marRight w:val="0"/>
              <w:marTop w:val="0"/>
              <w:marBottom w:val="0"/>
              <w:divBdr>
                <w:top w:val="none" w:sz="0" w:space="0" w:color="auto"/>
                <w:left w:val="none" w:sz="0" w:space="0" w:color="auto"/>
                <w:bottom w:val="none" w:sz="0" w:space="0" w:color="auto"/>
                <w:right w:val="none" w:sz="0" w:space="0" w:color="auto"/>
              </w:divBdr>
              <w:divsChild>
                <w:div w:id="1079401335">
                  <w:marLeft w:val="0"/>
                  <w:marRight w:val="0"/>
                  <w:marTop w:val="0"/>
                  <w:marBottom w:val="0"/>
                  <w:divBdr>
                    <w:top w:val="none" w:sz="0" w:space="0" w:color="auto"/>
                    <w:left w:val="none" w:sz="0" w:space="0" w:color="auto"/>
                    <w:bottom w:val="none" w:sz="0" w:space="0" w:color="auto"/>
                    <w:right w:val="none" w:sz="0" w:space="0" w:color="auto"/>
                  </w:divBdr>
                  <w:divsChild>
                    <w:div w:id="286156405">
                      <w:marLeft w:val="0"/>
                      <w:marRight w:val="0"/>
                      <w:marTop w:val="0"/>
                      <w:marBottom w:val="0"/>
                      <w:divBdr>
                        <w:top w:val="none" w:sz="0" w:space="0" w:color="auto"/>
                        <w:left w:val="none" w:sz="0" w:space="0" w:color="auto"/>
                        <w:bottom w:val="none" w:sz="0" w:space="0" w:color="auto"/>
                        <w:right w:val="none" w:sz="0" w:space="0" w:color="auto"/>
                      </w:divBdr>
                      <w:divsChild>
                        <w:div w:id="1954090269">
                          <w:marLeft w:val="0"/>
                          <w:marRight w:val="0"/>
                          <w:marTop w:val="0"/>
                          <w:marBottom w:val="0"/>
                          <w:divBdr>
                            <w:top w:val="none" w:sz="0" w:space="0" w:color="auto"/>
                            <w:left w:val="none" w:sz="0" w:space="0" w:color="auto"/>
                            <w:bottom w:val="none" w:sz="0" w:space="0" w:color="auto"/>
                            <w:right w:val="none" w:sz="0" w:space="0" w:color="auto"/>
                          </w:divBdr>
                          <w:divsChild>
                            <w:div w:id="1320621140">
                              <w:marLeft w:val="0"/>
                              <w:marRight w:val="0"/>
                              <w:marTop w:val="0"/>
                              <w:marBottom w:val="0"/>
                              <w:divBdr>
                                <w:top w:val="none" w:sz="0" w:space="0" w:color="auto"/>
                                <w:left w:val="none" w:sz="0" w:space="0" w:color="auto"/>
                                <w:bottom w:val="none" w:sz="0" w:space="0" w:color="auto"/>
                                <w:right w:val="none" w:sz="0" w:space="0" w:color="auto"/>
                              </w:divBdr>
                              <w:divsChild>
                                <w:div w:id="1152983211">
                                  <w:marLeft w:val="0"/>
                                  <w:marRight w:val="0"/>
                                  <w:marTop w:val="0"/>
                                  <w:marBottom w:val="75"/>
                                  <w:divBdr>
                                    <w:top w:val="none" w:sz="0" w:space="0" w:color="auto"/>
                                    <w:left w:val="none" w:sz="0" w:space="0" w:color="auto"/>
                                    <w:bottom w:val="none" w:sz="0" w:space="0" w:color="auto"/>
                                    <w:right w:val="none" w:sz="0" w:space="0" w:color="auto"/>
                                  </w:divBdr>
                                  <w:divsChild>
                                    <w:div w:id="11452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14122">
                      <w:marLeft w:val="0"/>
                      <w:marRight w:val="0"/>
                      <w:marTop w:val="0"/>
                      <w:marBottom w:val="0"/>
                      <w:divBdr>
                        <w:top w:val="none" w:sz="0" w:space="0" w:color="auto"/>
                        <w:left w:val="none" w:sz="0" w:space="0" w:color="auto"/>
                        <w:bottom w:val="none" w:sz="0" w:space="0" w:color="auto"/>
                        <w:right w:val="none" w:sz="0" w:space="0" w:color="auto"/>
                      </w:divBdr>
                      <w:divsChild>
                        <w:div w:id="1054933461">
                          <w:marLeft w:val="0"/>
                          <w:marRight w:val="0"/>
                          <w:marTop w:val="0"/>
                          <w:marBottom w:val="0"/>
                          <w:divBdr>
                            <w:top w:val="none" w:sz="0" w:space="0" w:color="auto"/>
                            <w:left w:val="none" w:sz="0" w:space="0" w:color="auto"/>
                            <w:bottom w:val="none" w:sz="0" w:space="0" w:color="auto"/>
                            <w:right w:val="none" w:sz="0" w:space="0" w:color="auto"/>
                          </w:divBdr>
                          <w:divsChild>
                            <w:div w:id="9526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oleObject" Target="embeddings/oleObject1.bin"/><Relationship Id="rId26" Type="http://schemas.openxmlformats.org/officeDocument/2006/relationships/oleObject" Target="embeddings/oleObject4.bin"/><Relationship Id="rId3" Type="http://schemas.openxmlformats.org/officeDocument/2006/relationships/numbering" Target="numbering.xml"/><Relationship Id="rId21" Type="http://schemas.openxmlformats.org/officeDocument/2006/relationships/image" Target="media/image50.jpeg"/><Relationship Id="rId7" Type="http://schemas.openxmlformats.org/officeDocument/2006/relationships/footnotes" Target="footnotes.xml"/><Relationship Id="rId12" Type="http://schemas.openxmlformats.org/officeDocument/2006/relationships/image" Target="media/image30.jpg"/><Relationship Id="rId17" Type="http://schemas.openxmlformats.org/officeDocument/2006/relationships/image" Target="media/image7.emf"/><Relationship Id="rId25" Type="http://schemas.openxmlformats.org/officeDocument/2006/relationships/image" Target="media/image80.emf"/><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oleObject" Target="embeddings/oleObject2.bin"/><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70.emf"/><Relationship Id="rId28" Type="http://schemas.openxmlformats.org/officeDocument/2006/relationships/image" Target="media/image10.jpeg"/><Relationship Id="rId10" Type="http://schemas.openxmlformats.org/officeDocument/2006/relationships/image" Target="media/image2.wmf"/><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0.jpg"/><Relationship Id="rId22" Type="http://schemas.openxmlformats.org/officeDocument/2006/relationships/image" Target="media/image60.jpg"/><Relationship Id="rId27" Type="http://schemas.openxmlformats.org/officeDocument/2006/relationships/image" Target="media/image9.jpg"/><Relationship Id="rId30"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n\AppData\Roaming\Microsoft\Templates\Elementary%20school%20newsletter.dotx" TargetMode="External"/></Relationships>
</file>

<file path=word/theme/theme1.xml><?xml version="1.0" encoding="utf-8"?>
<a:theme xmlns:a="http://schemas.openxmlformats.org/drawingml/2006/main" name="Facet">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B62E8466-0AA1-497B-B997-47BD9FB02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newsletter.dotx</Template>
  <TotalTime>361</TotalTime>
  <Pages>7</Pages>
  <Words>935</Words>
  <Characters>5332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dc:creator>
  <cp:keywords/>
  <dc:description/>
  <cp:lastModifiedBy>Microsoft account</cp:lastModifiedBy>
  <cp:revision>22</cp:revision>
  <cp:lastPrinted>2023-01-02T17:56:00Z</cp:lastPrinted>
  <dcterms:created xsi:type="dcterms:W3CDTF">2022-12-22T20:02:00Z</dcterms:created>
  <dcterms:modified xsi:type="dcterms:W3CDTF">2023-01-03T23:58:00Z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